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CB9BF" w14:textId="034B1948" w:rsidR="000C365D" w:rsidRPr="00C06DBE" w:rsidRDefault="000C365D" w:rsidP="00B722D5">
      <w:pPr>
        <w:pStyle w:val="NormalWeb"/>
        <w:spacing w:after="0" w:afterAutospacing="0"/>
        <w:rPr>
          <w:rFonts w:ascii="Poppins" w:hAnsi="Poppins" w:cs="Poppins"/>
          <w:b/>
          <w:bCs/>
          <w:color w:val="142852"/>
          <w:sz w:val="18"/>
          <w:szCs w:val="18"/>
        </w:rPr>
      </w:pPr>
      <w:r w:rsidRPr="00C06DBE">
        <w:rPr>
          <w:rFonts w:ascii="Poppins" w:hAnsi="Poppins" w:cs="Poppins"/>
          <w:b/>
          <w:bCs/>
          <w:color w:val="142852"/>
          <w:sz w:val="18"/>
          <w:szCs w:val="18"/>
        </w:rPr>
        <w:t xml:space="preserve">Who uses a </w:t>
      </w:r>
      <w:r w:rsidR="001A3E89" w:rsidRPr="00C06DBE">
        <w:rPr>
          <w:rFonts w:ascii="Poppins" w:hAnsi="Poppins" w:cs="Poppins"/>
          <w:b/>
          <w:bCs/>
          <w:color w:val="142852"/>
          <w:sz w:val="18"/>
          <w:szCs w:val="18"/>
        </w:rPr>
        <w:t>Kit Bag</w:t>
      </w:r>
      <w:r w:rsidRPr="00C06DBE">
        <w:rPr>
          <w:rFonts w:ascii="Poppins" w:hAnsi="Poppins" w:cs="Poppins"/>
          <w:b/>
          <w:bCs/>
          <w:color w:val="142852"/>
          <w:sz w:val="18"/>
          <w:szCs w:val="18"/>
        </w:rPr>
        <w:t xml:space="preserve"> Order Form? </w:t>
      </w:r>
    </w:p>
    <w:p w14:paraId="115C4B14" w14:textId="20BC853C" w:rsidR="003B51DA" w:rsidRPr="00C06DBE" w:rsidRDefault="00020194" w:rsidP="00B722D5">
      <w:pPr>
        <w:pStyle w:val="NormalWeb"/>
        <w:spacing w:before="0" w:beforeAutospacing="0"/>
        <w:rPr>
          <w:rFonts w:ascii="Poppins" w:hAnsi="Poppins" w:cs="Poppins"/>
          <w:sz w:val="18"/>
          <w:szCs w:val="18"/>
        </w:rPr>
      </w:pPr>
      <w:r w:rsidRPr="00C06DBE">
        <w:rPr>
          <w:rFonts w:ascii="Poppins" w:hAnsi="Poppins" w:cs="Poppins"/>
          <w:sz w:val="18"/>
          <w:szCs w:val="18"/>
        </w:rPr>
        <w:t xml:space="preserve">Healthy Respect service partners who have been supplied with a Healthy Respect Kit Bag to </w:t>
      </w:r>
      <w:r w:rsidR="001A3E89" w:rsidRPr="00C06DBE">
        <w:rPr>
          <w:rFonts w:ascii="Poppins" w:hAnsi="Poppins" w:cs="Poppins"/>
          <w:sz w:val="18"/>
          <w:szCs w:val="18"/>
        </w:rPr>
        <w:t>offer</w:t>
      </w:r>
      <w:r w:rsidR="00B722D5" w:rsidRPr="00C06DBE">
        <w:rPr>
          <w:rFonts w:ascii="Poppins" w:hAnsi="Poppins" w:cs="Poppins"/>
          <w:sz w:val="18"/>
          <w:szCs w:val="18"/>
        </w:rPr>
        <w:t xml:space="preserve"> </w:t>
      </w:r>
      <w:r w:rsidR="001A3E89" w:rsidRPr="00C06DBE">
        <w:rPr>
          <w:rFonts w:ascii="Poppins" w:hAnsi="Poppins" w:cs="Poppins"/>
          <w:sz w:val="18"/>
          <w:szCs w:val="18"/>
        </w:rPr>
        <w:t xml:space="preserve">services flexibly and as needed </w:t>
      </w:r>
      <w:r w:rsidR="00516B18" w:rsidRPr="00C06DBE">
        <w:rPr>
          <w:rFonts w:ascii="Poppins" w:hAnsi="Poppins" w:cs="Poppins"/>
          <w:sz w:val="18"/>
          <w:szCs w:val="18"/>
        </w:rPr>
        <w:t xml:space="preserve">across </w:t>
      </w:r>
      <w:r w:rsidRPr="00C06DBE">
        <w:rPr>
          <w:rFonts w:ascii="Poppins" w:hAnsi="Poppins" w:cs="Poppins"/>
          <w:sz w:val="18"/>
          <w:szCs w:val="18"/>
        </w:rPr>
        <w:t xml:space="preserve">the school and community settings they work in. </w:t>
      </w:r>
      <w:r w:rsidR="00B722D5" w:rsidRPr="00C06DBE">
        <w:rPr>
          <w:rFonts w:ascii="Poppins" w:hAnsi="Poppins" w:cs="Poppins"/>
          <w:sz w:val="18"/>
          <w:szCs w:val="18"/>
        </w:rPr>
        <w:br/>
      </w:r>
      <w:r w:rsidR="00B722D5" w:rsidRPr="00C06DBE">
        <w:rPr>
          <w:rFonts w:ascii="Poppins" w:hAnsi="Poppins" w:cs="Poppins"/>
          <w:sz w:val="18"/>
          <w:szCs w:val="18"/>
        </w:rPr>
        <w:br/>
      </w:r>
      <w:r w:rsidR="00B722D5" w:rsidRPr="00C06DBE">
        <w:rPr>
          <w:rFonts w:ascii="Poppins" w:hAnsi="Poppins" w:cs="Poppins"/>
          <w:b/>
          <w:bCs/>
          <w:color w:val="142852"/>
          <w:sz w:val="18"/>
          <w:szCs w:val="18"/>
        </w:rPr>
        <w:t>What is included in Kit Bags?</w:t>
      </w:r>
      <w:r w:rsidR="00B722D5" w:rsidRPr="00C06DBE">
        <w:rPr>
          <w:rFonts w:ascii="Poppins" w:hAnsi="Poppins" w:cs="Poppins"/>
          <w:sz w:val="18"/>
          <w:szCs w:val="18"/>
        </w:rPr>
        <w:br/>
        <w:t>Free</w:t>
      </w:r>
      <w:r w:rsidR="003B51DA" w:rsidRPr="00C06DBE">
        <w:rPr>
          <w:rFonts w:ascii="Poppins" w:hAnsi="Poppins" w:cs="Poppins"/>
          <w:sz w:val="18"/>
          <w:szCs w:val="18"/>
        </w:rPr>
        <w:t xml:space="preserve"> condoms, pregnancy tests, and where applicable Postal Testing Kits (PTKs) </w:t>
      </w:r>
    </w:p>
    <w:p w14:paraId="683FA1C2" w14:textId="2692A19E" w:rsidR="001A3E89" w:rsidRPr="00C06DBE" w:rsidRDefault="00B722D5" w:rsidP="00B722D5">
      <w:pPr>
        <w:pStyle w:val="NormalWeb"/>
        <w:spacing w:before="0" w:beforeAutospacing="0"/>
        <w:rPr>
          <w:rFonts w:ascii="Poppins" w:hAnsi="Poppins" w:cs="Poppins"/>
          <w:sz w:val="18"/>
          <w:szCs w:val="18"/>
        </w:rPr>
      </w:pPr>
      <w:r w:rsidRPr="00C06DBE">
        <w:rPr>
          <w:rFonts w:ascii="Poppins" w:hAnsi="Poppins" w:cs="Poppins"/>
          <w:b/>
          <w:bCs/>
          <w:color w:val="142852"/>
          <w:sz w:val="18"/>
          <w:szCs w:val="18"/>
        </w:rPr>
        <w:t>Do I need to fill out all the sections?</w:t>
      </w:r>
      <w:r w:rsidRPr="00C06DBE">
        <w:rPr>
          <w:rFonts w:ascii="Poppins" w:hAnsi="Poppins" w:cs="Poppins"/>
          <w:b/>
          <w:bCs/>
          <w:sz w:val="18"/>
          <w:szCs w:val="18"/>
        </w:rPr>
        <w:br/>
      </w:r>
      <w:r w:rsidR="00516B18" w:rsidRPr="00C06DBE">
        <w:rPr>
          <w:rFonts w:ascii="Poppins" w:hAnsi="Poppins" w:cs="Poppins"/>
          <w:sz w:val="18"/>
          <w:szCs w:val="18"/>
        </w:rPr>
        <w:t>Fill</w:t>
      </w:r>
      <w:r w:rsidR="001A3E89" w:rsidRPr="00C06DBE">
        <w:rPr>
          <w:rFonts w:ascii="Poppins" w:hAnsi="Poppins" w:cs="Poppins"/>
          <w:sz w:val="18"/>
          <w:szCs w:val="18"/>
        </w:rPr>
        <w:t xml:space="preserve"> out the sections that are relevant to you as required</w:t>
      </w:r>
      <w:r w:rsidR="00C06DBE" w:rsidRPr="00C06DBE">
        <w:rPr>
          <w:rFonts w:ascii="Poppins" w:hAnsi="Poppins" w:cs="Poppins"/>
          <w:sz w:val="18"/>
          <w:szCs w:val="18"/>
        </w:rPr>
        <w:t>. Please</w:t>
      </w:r>
      <w:r w:rsidR="00516B18" w:rsidRPr="00C06DBE">
        <w:rPr>
          <w:rFonts w:ascii="Poppins" w:hAnsi="Poppins" w:cs="Poppins"/>
          <w:sz w:val="18"/>
          <w:szCs w:val="18"/>
        </w:rPr>
        <w:t xml:space="preserve"> note that fulfilment of your order will depend on availability. </w:t>
      </w:r>
    </w:p>
    <w:p w14:paraId="2A14DC27" w14:textId="61FE0800" w:rsidR="00516B18" w:rsidRPr="00C06DBE" w:rsidRDefault="00516B18" w:rsidP="00516B18">
      <w:pPr>
        <w:pStyle w:val="NormalWeb"/>
        <w:spacing w:before="0" w:beforeAutospacing="0"/>
        <w:jc w:val="both"/>
        <w:rPr>
          <w:rFonts w:ascii="Poppins" w:hAnsi="Poppins" w:cs="Poppins"/>
          <w:b/>
          <w:bCs/>
          <w:color w:val="142852"/>
          <w:sz w:val="20"/>
          <w:szCs w:val="20"/>
        </w:rPr>
      </w:pPr>
      <w:r w:rsidRPr="00C06DBE">
        <w:rPr>
          <w:rFonts w:ascii="Poppins" w:hAnsi="Poppins" w:cs="Poppins"/>
          <w:b/>
          <w:bCs/>
          <w:color w:val="142852"/>
          <w:sz w:val="20"/>
          <w:szCs w:val="20"/>
        </w:rPr>
        <w:t>Section 1:</w:t>
      </w:r>
      <w:r w:rsidR="003E5222" w:rsidRPr="00C06DBE">
        <w:rPr>
          <w:rFonts w:ascii="Poppins" w:hAnsi="Poppins" w:cs="Poppins"/>
          <w:b/>
          <w:bCs/>
          <w:color w:val="142852"/>
          <w:sz w:val="20"/>
          <w:szCs w:val="20"/>
        </w:rPr>
        <w:t xml:space="preserve"> </w:t>
      </w:r>
      <w:r w:rsidR="003E5222" w:rsidRPr="00C06DBE">
        <w:rPr>
          <w:rFonts w:ascii="Poppins" w:hAnsi="Poppins" w:cs="Poppins"/>
          <w:color w:val="142852"/>
          <w:sz w:val="20"/>
          <w:szCs w:val="20"/>
        </w:rPr>
        <w:t>All Kit Bag Orders</w:t>
      </w:r>
    </w:p>
    <w:tbl>
      <w:tblPr>
        <w:tblStyle w:val="TableGrid"/>
        <w:tblW w:w="11199" w:type="dxa"/>
        <w:tblInd w:w="-289" w:type="dxa"/>
        <w:tblLook w:val="04A0" w:firstRow="1" w:lastRow="0" w:firstColumn="1" w:lastColumn="0" w:noHBand="0" w:noVBand="1"/>
      </w:tblPr>
      <w:tblGrid>
        <w:gridCol w:w="1600"/>
        <w:gridCol w:w="9599"/>
      </w:tblGrid>
      <w:tr w:rsidR="00516B18" w:rsidRPr="008F5500" w14:paraId="53F276F9" w14:textId="236A6A95" w:rsidTr="006B0C89">
        <w:trPr>
          <w:trHeight w:val="290"/>
        </w:trPr>
        <w:tc>
          <w:tcPr>
            <w:tcW w:w="11199" w:type="dxa"/>
            <w:gridSpan w:val="2"/>
          </w:tcPr>
          <w:p w14:paraId="4487A28E" w14:textId="24C1CB88" w:rsidR="00516B18" w:rsidRPr="00C06DBE" w:rsidRDefault="00516B18" w:rsidP="00516B18">
            <w:pPr>
              <w:pStyle w:val="NormalWeb"/>
              <w:spacing w:before="0" w:beforeAutospacing="0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 xml:space="preserve">Are </w:t>
            </w:r>
            <w:r w:rsidR="008F5500"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>Y</w:t>
            </w: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 xml:space="preserve">ou </w:t>
            </w:r>
            <w:r w:rsidR="008F5500"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>Or</w:t>
            </w: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>dering a Kit Bag for the First Time?</w:t>
            </w:r>
          </w:p>
        </w:tc>
      </w:tr>
      <w:tr w:rsidR="00516B18" w:rsidRPr="008F5500" w14:paraId="6731AD6E" w14:textId="227405EB" w:rsidTr="006B0C89">
        <w:trPr>
          <w:trHeight w:val="270"/>
        </w:trPr>
        <w:tc>
          <w:tcPr>
            <w:tcW w:w="1600" w:type="dxa"/>
          </w:tcPr>
          <w:p w14:paraId="17CB2406" w14:textId="081002B6" w:rsidR="00516B18" w:rsidRPr="00C06DBE" w:rsidRDefault="00516B18" w:rsidP="00516B18">
            <w:pPr>
              <w:pStyle w:val="NormalWeb"/>
              <w:spacing w:before="0" w:beforeAutospacing="0"/>
              <w:jc w:val="both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>Yes/No</w:t>
            </w:r>
          </w:p>
        </w:tc>
        <w:tc>
          <w:tcPr>
            <w:tcW w:w="9599" w:type="dxa"/>
          </w:tcPr>
          <w:p w14:paraId="5813C42A" w14:textId="77777777" w:rsidR="00516B18" w:rsidRPr="008F5500" w:rsidRDefault="00516B18" w:rsidP="00516B18">
            <w:pPr>
              <w:pStyle w:val="NormalWeb"/>
              <w:spacing w:before="0" w:beforeAutospacing="0"/>
              <w:jc w:val="both"/>
              <w:rPr>
                <w:rFonts w:ascii="Poppins" w:hAnsi="Poppins" w:cs="Poppins"/>
                <w:b/>
                <w:bCs/>
                <w:color w:val="002060"/>
                <w:sz w:val="16"/>
                <w:szCs w:val="16"/>
              </w:rPr>
            </w:pPr>
          </w:p>
        </w:tc>
      </w:tr>
    </w:tbl>
    <w:p w14:paraId="74BBCFD6" w14:textId="48E07AF0" w:rsidR="00516B18" w:rsidRPr="003B51DA" w:rsidRDefault="00487B08" w:rsidP="003B51DA">
      <w:pPr>
        <w:pStyle w:val="NormalWeb"/>
        <w:spacing w:before="0" w:beforeAutospacing="0" w:after="0" w:afterAutospacing="0"/>
        <w:jc w:val="both"/>
        <w:rPr>
          <w:rFonts w:ascii="Poppins" w:hAnsi="Poppins" w:cs="Poppins"/>
          <w:color w:val="000000" w:themeColor="text1"/>
          <w:sz w:val="16"/>
          <w:szCs w:val="16"/>
        </w:rPr>
      </w:pPr>
      <w:r w:rsidRPr="003B51DA">
        <w:rPr>
          <w:rFonts w:ascii="Poppins" w:hAnsi="Poppins" w:cs="Poppins"/>
          <w:b/>
          <w:bCs/>
          <w:color w:val="000000" w:themeColor="text1"/>
          <w:sz w:val="16"/>
          <w:szCs w:val="16"/>
        </w:rPr>
        <w:t>If no</w:t>
      </w:r>
      <w:r w:rsidRPr="003B51DA">
        <w:rPr>
          <w:rFonts w:ascii="Poppins" w:hAnsi="Poppins" w:cs="Poppins"/>
          <w:color w:val="000000" w:themeColor="text1"/>
          <w:sz w:val="16"/>
          <w:szCs w:val="16"/>
        </w:rPr>
        <w:t>, please skip to section 3</w:t>
      </w:r>
      <w:r w:rsidR="003B51DA" w:rsidRPr="003B51DA">
        <w:rPr>
          <w:rFonts w:ascii="Poppins" w:hAnsi="Poppins" w:cs="Poppins"/>
          <w:color w:val="000000" w:themeColor="text1"/>
          <w:sz w:val="16"/>
          <w:szCs w:val="16"/>
        </w:rPr>
        <w:t>.</w:t>
      </w:r>
    </w:p>
    <w:p w14:paraId="3E226744" w14:textId="77777777" w:rsidR="003B51DA" w:rsidRPr="008F5500" w:rsidRDefault="003B51DA" w:rsidP="003B51DA">
      <w:pPr>
        <w:pStyle w:val="NormalWeb"/>
        <w:spacing w:before="0" w:beforeAutospacing="0" w:after="0" w:afterAutospacing="0"/>
        <w:jc w:val="both"/>
        <w:rPr>
          <w:rFonts w:ascii="Poppins" w:hAnsi="Poppins" w:cs="Poppins"/>
          <w:i/>
          <w:iCs/>
          <w:color w:val="000000" w:themeColor="text1"/>
          <w:sz w:val="16"/>
          <w:szCs w:val="16"/>
        </w:rPr>
      </w:pPr>
    </w:p>
    <w:p w14:paraId="127574C6" w14:textId="2B2E1AC5" w:rsidR="001A3E89" w:rsidRPr="00C06DBE" w:rsidRDefault="00487B08" w:rsidP="001A3E89">
      <w:pPr>
        <w:pStyle w:val="NormalWeb"/>
        <w:spacing w:before="0" w:beforeAutospacing="0"/>
        <w:jc w:val="both"/>
        <w:rPr>
          <w:rFonts w:ascii="Poppins" w:hAnsi="Poppins" w:cs="Poppins"/>
          <w:color w:val="142852"/>
          <w:sz w:val="20"/>
          <w:szCs w:val="20"/>
        </w:rPr>
      </w:pPr>
      <w:r w:rsidRPr="00C06DBE">
        <w:rPr>
          <w:rFonts w:ascii="Poppins" w:hAnsi="Poppins" w:cs="Poppins"/>
          <w:b/>
          <w:bCs/>
          <w:color w:val="142852"/>
          <w:sz w:val="20"/>
          <w:szCs w:val="20"/>
        </w:rPr>
        <w:t>Section 2:</w:t>
      </w:r>
      <w:r w:rsidR="003E5222" w:rsidRPr="00C06DBE">
        <w:rPr>
          <w:rFonts w:ascii="Poppins" w:hAnsi="Poppins" w:cs="Poppins"/>
          <w:color w:val="142852"/>
          <w:sz w:val="20"/>
          <w:szCs w:val="20"/>
        </w:rPr>
        <w:t xml:space="preserve"> First Time Kit B</w:t>
      </w:r>
      <w:r w:rsidR="008F5500" w:rsidRPr="00C06DBE">
        <w:rPr>
          <w:rFonts w:ascii="Poppins" w:hAnsi="Poppins" w:cs="Poppins"/>
          <w:color w:val="142852"/>
          <w:sz w:val="20"/>
          <w:szCs w:val="20"/>
        </w:rPr>
        <w:t xml:space="preserve">ag Users Only </w:t>
      </w:r>
    </w:p>
    <w:tbl>
      <w:tblPr>
        <w:tblStyle w:val="TableGrid"/>
        <w:tblW w:w="11199" w:type="dxa"/>
        <w:tblInd w:w="-289" w:type="dxa"/>
        <w:tblLook w:val="04A0" w:firstRow="1" w:lastRow="0" w:firstColumn="1" w:lastColumn="0" w:noHBand="0" w:noVBand="1"/>
      </w:tblPr>
      <w:tblGrid>
        <w:gridCol w:w="1921"/>
        <w:gridCol w:w="9278"/>
      </w:tblGrid>
      <w:tr w:rsidR="00C06DBE" w:rsidRPr="00C06DBE" w14:paraId="04766EA6" w14:textId="77777777" w:rsidTr="006B0C89">
        <w:trPr>
          <w:trHeight w:val="240"/>
        </w:trPr>
        <w:tc>
          <w:tcPr>
            <w:tcW w:w="11199" w:type="dxa"/>
            <w:gridSpan w:val="2"/>
          </w:tcPr>
          <w:p w14:paraId="2F9F11B1" w14:textId="4CB08B41" w:rsidR="00487B08" w:rsidRPr="00C06DBE" w:rsidRDefault="00487B08" w:rsidP="00E07960">
            <w:pPr>
              <w:pStyle w:val="NormalWeb"/>
              <w:spacing w:before="0" w:beforeAutospacing="0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 xml:space="preserve">How many First Time Kit Bags Are You Ordering? </w:t>
            </w:r>
          </w:p>
        </w:tc>
      </w:tr>
      <w:tr w:rsidR="00C06DBE" w:rsidRPr="00C06DBE" w14:paraId="511A9AC7" w14:textId="77777777" w:rsidTr="006B0C89">
        <w:trPr>
          <w:trHeight w:val="360"/>
        </w:trPr>
        <w:tc>
          <w:tcPr>
            <w:tcW w:w="1921" w:type="dxa"/>
          </w:tcPr>
          <w:p w14:paraId="4E7F8463" w14:textId="2A71854C" w:rsidR="00487B08" w:rsidRPr="00C06DBE" w:rsidRDefault="00487B08" w:rsidP="00E07960">
            <w:pPr>
              <w:pStyle w:val="NormalWeb"/>
              <w:spacing w:before="0" w:beforeAutospacing="0"/>
              <w:jc w:val="both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>Quantity (no.)</w:t>
            </w:r>
          </w:p>
        </w:tc>
        <w:tc>
          <w:tcPr>
            <w:tcW w:w="9278" w:type="dxa"/>
          </w:tcPr>
          <w:p w14:paraId="0D0698A5" w14:textId="77777777" w:rsidR="00487B08" w:rsidRPr="00C06DBE" w:rsidRDefault="00487B08" w:rsidP="00E07960">
            <w:pPr>
              <w:pStyle w:val="NormalWeb"/>
              <w:spacing w:before="0" w:beforeAutospacing="0"/>
              <w:jc w:val="both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</w:p>
        </w:tc>
      </w:tr>
    </w:tbl>
    <w:p w14:paraId="7F71D509" w14:textId="20E87DCE" w:rsidR="003B51DA" w:rsidRPr="009F0A93" w:rsidRDefault="009F0A93" w:rsidP="003B51DA">
      <w:pPr>
        <w:pStyle w:val="NormalWeb"/>
        <w:spacing w:before="0" w:beforeAutospacing="0" w:after="0" w:afterAutospacing="0"/>
        <w:jc w:val="both"/>
        <w:rPr>
          <w:rFonts w:ascii="Poppins" w:hAnsi="Poppins" w:cs="Poppins"/>
          <w:sz w:val="16"/>
          <w:szCs w:val="16"/>
        </w:rPr>
      </w:pPr>
      <w:r>
        <w:rPr>
          <w:rFonts w:ascii="Poppins" w:hAnsi="Poppins" w:cs="Poppins"/>
          <w:b/>
          <w:bCs/>
          <w:sz w:val="16"/>
          <w:szCs w:val="16"/>
        </w:rPr>
        <w:t xml:space="preserve">If you have filled out section 2, </w:t>
      </w:r>
      <w:r w:rsidRPr="009F0A93">
        <w:rPr>
          <w:rFonts w:ascii="Poppins" w:hAnsi="Poppins" w:cs="Poppins"/>
          <w:sz w:val="16"/>
          <w:szCs w:val="16"/>
        </w:rPr>
        <w:t xml:space="preserve">please skip to section </w:t>
      </w:r>
      <w:r>
        <w:rPr>
          <w:rFonts w:ascii="Poppins" w:hAnsi="Poppins" w:cs="Poppins"/>
          <w:sz w:val="16"/>
          <w:szCs w:val="16"/>
        </w:rPr>
        <w:t xml:space="preserve">4. </w:t>
      </w:r>
    </w:p>
    <w:p w14:paraId="7C8E9173" w14:textId="77777777" w:rsidR="003B51DA" w:rsidRPr="003B51DA" w:rsidRDefault="003B51DA" w:rsidP="001A3E89">
      <w:pPr>
        <w:pStyle w:val="NormalWeb"/>
        <w:spacing w:before="0" w:beforeAutospacing="0"/>
        <w:jc w:val="both"/>
        <w:rPr>
          <w:rFonts w:ascii="Poppins" w:hAnsi="Poppins" w:cs="Poppins"/>
          <w:b/>
          <w:bCs/>
          <w:color w:val="002060"/>
          <w:sz w:val="10"/>
          <w:szCs w:val="10"/>
        </w:rPr>
      </w:pPr>
    </w:p>
    <w:p w14:paraId="6AFBB7F2" w14:textId="3F59FBBB" w:rsidR="009A502D" w:rsidRPr="00C06DBE" w:rsidRDefault="003E5222" w:rsidP="009F0A93">
      <w:pPr>
        <w:pStyle w:val="NormalWeb"/>
        <w:spacing w:before="0" w:beforeAutospacing="0"/>
        <w:jc w:val="both"/>
        <w:rPr>
          <w:rFonts w:ascii="Poppins" w:hAnsi="Poppins" w:cs="Poppins"/>
          <w:color w:val="142852"/>
          <w:sz w:val="20"/>
          <w:szCs w:val="20"/>
        </w:rPr>
      </w:pPr>
      <w:r w:rsidRPr="00C06DBE">
        <w:rPr>
          <w:rFonts w:ascii="Poppins" w:hAnsi="Poppins" w:cs="Poppins"/>
          <w:b/>
          <w:bCs/>
          <w:color w:val="142852"/>
          <w:sz w:val="20"/>
          <w:szCs w:val="20"/>
        </w:rPr>
        <w:t>Section 3</w:t>
      </w:r>
      <w:r w:rsidRPr="00C06DBE">
        <w:rPr>
          <w:rFonts w:ascii="Poppins" w:hAnsi="Poppins" w:cs="Poppins"/>
          <w:color w:val="142852"/>
          <w:sz w:val="20"/>
          <w:szCs w:val="20"/>
        </w:rPr>
        <w:t xml:space="preserve">: </w:t>
      </w:r>
      <w:r w:rsidR="008F5500" w:rsidRPr="00C06DBE">
        <w:rPr>
          <w:rFonts w:ascii="Poppins" w:hAnsi="Poppins" w:cs="Poppins"/>
          <w:color w:val="142852"/>
          <w:sz w:val="20"/>
          <w:szCs w:val="20"/>
        </w:rPr>
        <w:t>Replenishing Stock for Existing Kit Bags</w:t>
      </w:r>
    </w:p>
    <w:tbl>
      <w:tblPr>
        <w:tblStyle w:val="TableGrid"/>
        <w:tblW w:w="11199" w:type="dxa"/>
        <w:tblInd w:w="-289" w:type="dxa"/>
        <w:tblLook w:val="04A0" w:firstRow="1" w:lastRow="0" w:firstColumn="1" w:lastColumn="0" w:noHBand="0" w:noVBand="1"/>
      </w:tblPr>
      <w:tblGrid>
        <w:gridCol w:w="2044"/>
        <w:gridCol w:w="9155"/>
      </w:tblGrid>
      <w:tr w:rsidR="00C06DBE" w:rsidRPr="00C06DBE" w14:paraId="2D72B026" w14:textId="77777777" w:rsidTr="009F0A93">
        <w:trPr>
          <w:trHeight w:val="290"/>
        </w:trPr>
        <w:tc>
          <w:tcPr>
            <w:tcW w:w="11199" w:type="dxa"/>
            <w:gridSpan w:val="2"/>
          </w:tcPr>
          <w:p w14:paraId="3FFB798B" w14:textId="358285CA" w:rsidR="008F5500" w:rsidRPr="00C06DBE" w:rsidRDefault="008F5500" w:rsidP="008F5500">
            <w:pPr>
              <w:pStyle w:val="NormalWeb"/>
              <w:spacing w:before="0" w:beforeAutospacing="0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 xml:space="preserve">How many kit bags are you replenishing stock for? </w:t>
            </w:r>
          </w:p>
        </w:tc>
      </w:tr>
      <w:tr w:rsidR="00C06DBE" w:rsidRPr="00C06DBE" w14:paraId="24E12EF4" w14:textId="77777777" w:rsidTr="009F0A93">
        <w:trPr>
          <w:trHeight w:val="270"/>
        </w:trPr>
        <w:tc>
          <w:tcPr>
            <w:tcW w:w="2044" w:type="dxa"/>
          </w:tcPr>
          <w:p w14:paraId="23DC75CD" w14:textId="470CC5C6" w:rsidR="008F5500" w:rsidRPr="00C06DBE" w:rsidRDefault="008F5500" w:rsidP="008F5500">
            <w:pPr>
              <w:pStyle w:val="NormalWeb"/>
              <w:spacing w:before="0" w:beforeAutospacing="0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>Quantity (no.)</w:t>
            </w:r>
          </w:p>
        </w:tc>
        <w:tc>
          <w:tcPr>
            <w:tcW w:w="9155" w:type="dxa"/>
          </w:tcPr>
          <w:p w14:paraId="5BA004B3" w14:textId="77777777" w:rsidR="008F5500" w:rsidRPr="00C06DBE" w:rsidRDefault="008F5500" w:rsidP="008F5500">
            <w:pPr>
              <w:pStyle w:val="NormalWeb"/>
              <w:spacing w:before="0" w:beforeAutospacing="0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</w:p>
        </w:tc>
      </w:tr>
    </w:tbl>
    <w:p w14:paraId="661C8E96" w14:textId="77777777" w:rsidR="00104F28" w:rsidRPr="003B51DA" w:rsidRDefault="00104F28" w:rsidP="00104F28">
      <w:pPr>
        <w:rPr>
          <w:sz w:val="14"/>
          <w:szCs w:val="12"/>
        </w:rPr>
      </w:pPr>
    </w:p>
    <w:tbl>
      <w:tblPr>
        <w:tblStyle w:val="TableGrid"/>
        <w:tblpPr w:leftFromText="180" w:rightFromText="180" w:vertAnchor="text" w:horzAnchor="margin" w:tblpX="-289" w:tblpY="230"/>
        <w:tblOverlap w:val="never"/>
        <w:tblW w:w="11194" w:type="dxa"/>
        <w:tblLayout w:type="fixed"/>
        <w:tblLook w:val="0000" w:firstRow="0" w:lastRow="0" w:firstColumn="0" w:lastColumn="0" w:noHBand="0" w:noVBand="0"/>
      </w:tblPr>
      <w:tblGrid>
        <w:gridCol w:w="988"/>
        <w:gridCol w:w="3543"/>
        <w:gridCol w:w="3402"/>
        <w:gridCol w:w="3261"/>
      </w:tblGrid>
      <w:tr w:rsidR="009739A9" w:rsidRPr="008F5500" w14:paraId="1E912276" w14:textId="77777777" w:rsidTr="009F0A93">
        <w:trPr>
          <w:trHeight w:val="554"/>
        </w:trPr>
        <w:tc>
          <w:tcPr>
            <w:tcW w:w="988" w:type="dxa"/>
          </w:tcPr>
          <w:p w14:paraId="504EC687" w14:textId="77777777" w:rsidR="009739A9" w:rsidRPr="008F5500" w:rsidRDefault="009739A9" w:rsidP="006C5035">
            <w:pPr>
              <w:pStyle w:val="Heading5"/>
              <w:rPr>
                <w:rFonts w:ascii="Poppins" w:hAnsi="Poppins" w:cs="Poppins"/>
                <w:color w:val="002060"/>
                <w:sz w:val="18"/>
                <w:szCs w:val="18"/>
              </w:rPr>
            </w:pPr>
            <w:r w:rsidRPr="008F5500">
              <w:rPr>
                <w:rFonts w:ascii="Poppins" w:hAnsi="Poppins" w:cs="Poppins"/>
                <w:color w:val="002060"/>
                <w:sz w:val="18"/>
                <w:szCs w:val="18"/>
              </w:rPr>
              <w:t>Code</w:t>
            </w:r>
          </w:p>
        </w:tc>
        <w:tc>
          <w:tcPr>
            <w:tcW w:w="3543" w:type="dxa"/>
          </w:tcPr>
          <w:p w14:paraId="704F7395" w14:textId="78A02ACC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8"/>
                <w:szCs w:val="18"/>
              </w:rPr>
            </w:pPr>
            <w:r w:rsidRPr="008F5500">
              <w:rPr>
                <w:rFonts w:ascii="Poppins" w:hAnsi="Poppins" w:cs="Poppins"/>
                <w:b/>
                <w:color w:val="002060"/>
                <w:sz w:val="18"/>
                <w:szCs w:val="18"/>
              </w:rPr>
              <w:t>Product</w:t>
            </w:r>
            <w:r w:rsidR="003E5222" w:rsidRPr="008F5500">
              <w:rPr>
                <w:rFonts w:ascii="Poppins" w:hAnsi="Poppins" w:cs="Poppins"/>
                <w:b/>
                <w:color w:val="002060"/>
                <w:sz w:val="18"/>
                <w:szCs w:val="18"/>
              </w:rPr>
              <w:t>(s)</w:t>
            </w:r>
          </w:p>
          <w:p w14:paraId="792317C9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8"/>
                <w:szCs w:val="18"/>
              </w:rPr>
            </w:pPr>
          </w:p>
        </w:tc>
        <w:tc>
          <w:tcPr>
            <w:tcW w:w="3402" w:type="dxa"/>
          </w:tcPr>
          <w:p w14:paraId="336B7B20" w14:textId="77777777" w:rsidR="009F0A93" w:rsidRDefault="009F0A93" w:rsidP="4A9396DE">
            <w:pPr>
              <w:spacing w:after="0" w:line="240" w:lineRule="auto"/>
              <w:rPr>
                <w:rFonts w:ascii="Poppins" w:hAnsi="Poppins" w:cs="Poppins"/>
                <w:b/>
                <w:bCs/>
                <w:strike/>
                <w:color w:val="FF0000"/>
                <w:sz w:val="18"/>
                <w:szCs w:val="18"/>
              </w:rPr>
            </w:pPr>
          </w:p>
          <w:p w14:paraId="525465B1" w14:textId="1B3FEB2A" w:rsidR="009739A9" w:rsidRPr="008F5500" w:rsidRDefault="009739A9" w:rsidP="4A9396DE">
            <w:pPr>
              <w:spacing w:after="0" w:line="240" w:lineRule="auto"/>
              <w:rPr>
                <w:rFonts w:ascii="Poppins" w:hAnsi="Poppins" w:cs="Poppins"/>
                <w:b/>
                <w:bCs/>
                <w:color w:val="002060"/>
                <w:sz w:val="18"/>
                <w:szCs w:val="18"/>
              </w:rPr>
            </w:pPr>
            <w:r w:rsidRPr="4A9396DE">
              <w:rPr>
                <w:rFonts w:ascii="Poppins" w:hAnsi="Poppins" w:cs="Poppins"/>
                <w:sz w:val="16"/>
                <w:szCs w:val="16"/>
              </w:rPr>
              <w:t xml:space="preserve">Products are </w:t>
            </w:r>
            <w:r w:rsidRPr="4A9396DE">
              <w:rPr>
                <w:rFonts w:ascii="Poppins" w:hAnsi="Poppins" w:cs="Poppins"/>
                <w:b/>
                <w:bCs/>
                <w:sz w:val="16"/>
                <w:szCs w:val="16"/>
              </w:rPr>
              <w:t>free</w:t>
            </w:r>
            <w:r w:rsidRPr="4A9396DE">
              <w:rPr>
                <w:rFonts w:ascii="Poppins" w:hAnsi="Poppins" w:cs="Poppins"/>
                <w:sz w:val="16"/>
                <w:szCs w:val="16"/>
              </w:rPr>
              <w:t xml:space="preserve"> for partner </w:t>
            </w:r>
            <w:r w:rsidR="00104F28" w:rsidRPr="4A9396DE">
              <w:rPr>
                <w:rFonts w:ascii="Poppins" w:hAnsi="Poppins" w:cs="Poppins"/>
                <w:sz w:val="16"/>
                <w:szCs w:val="16"/>
              </w:rPr>
              <w:t>services;</w:t>
            </w:r>
            <w:r w:rsidRPr="4A9396DE">
              <w:rPr>
                <w:rFonts w:ascii="Poppins" w:hAnsi="Poppins" w:cs="Poppins"/>
                <w:sz w:val="16"/>
                <w:szCs w:val="16"/>
              </w:rPr>
              <w:t xml:space="preserve"> prices are for internal admin.</w:t>
            </w:r>
          </w:p>
        </w:tc>
        <w:tc>
          <w:tcPr>
            <w:tcW w:w="3261" w:type="dxa"/>
          </w:tcPr>
          <w:p w14:paraId="6BF7CF7D" w14:textId="783D6D8A" w:rsidR="009739A9" w:rsidRDefault="005B1CEC" w:rsidP="4A9396DE">
            <w:pPr>
              <w:spacing w:after="0" w:line="240" w:lineRule="auto"/>
              <w:rPr>
                <w:rFonts w:ascii="Poppins" w:hAnsi="Poppins" w:cs="Poppins"/>
                <w:b/>
                <w:bCs/>
                <w:color w:val="002060"/>
                <w:sz w:val="18"/>
                <w:szCs w:val="18"/>
              </w:rPr>
            </w:pPr>
            <w:r w:rsidRPr="4A9396DE">
              <w:rPr>
                <w:rFonts w:ascii="Poppins" w:hAnsi="Poppins" w:cs="Poppins"/>
                <w:b/>
                <w:bCs/>
                <w:color w:val="002060"/>
                <w:sz w:val="18"/>
                <w:szCs w:val="18"/>
              </w:rPr>
              <w:t>To O</w:t>
            </w:r>
            <w:r w:rsidR="009739A9" w:rsidRPr="4A9396DE">
              <w:rPr>
                <w:rFonts w:ascii="Poppins" w:hAnsi="Poppins" w:cs="Poppins"/>
                <w:b/>
                <w:bCs/>
                <w:color w:val="002060"/>
                <w:sz w:val="18"/>
                <w:szCs w:val="18"/>
              </w:rPr>
              <w:t>rder</w:t>
            </w:r>
          </w:p>
          <w:p w14:paraId="74429340" w14:textId="77777777" w:rsidR="00104F28" w:rsidRPr="005D2C98" w:rsidRDefault="00104F28" w:rsidP="006C5035">
            <w:pPr>
              <w:spacing w:after="0" w:line="240" w:lineRule="auto"/>
              <w:rPr>
                <w:rFonts w:ascii="Poppins" w:hAnsi="Poppins" w:cs="Poppins"/>
                <w:bCs/>
                <w:color w:val="000000" w:themeColor="text1"/>
                <w:sz w:val="16"/>
                <w:szCs w:val="16"/>
              </w:rPr>
            </w:pPr>
            <w:r w:rsidRPr="005D2C98">
              <w:rPr>
                <w:rFonts w:ascii="Poppins" w:hAnsi="Poppins" w:cs="Poppins"/>
                <w:bCs/>
                <w:color w:val="000000" w:themeColor="text1"/>
                <w:sz w:val="16"/>
                <w:szCs w:val="16"/>
              </w:rPr>
              <w:t>Please put an ‘</w:t>
            </w:r>
            <w:r w:rsidRPr="005D2C98">
              <w:rPr>
                <w:rFonts w:ascii="Poppins" w:hAnsi="Poppins" w:cs="Poppins"/>
                <w:b/>
                <w:color w:val="000000" w:themeColor="text1"/>
                <w:sz w:val="16"/>
                <w:szCs w:val="16"/>
              </w:rPr>
              <w:t>X</w:t>
            </w:r>
            <w:r w:rsidRPr="005D2C98">
              <w:rPr>
                <w:rFonts w:ascii="Poppins" w:hAnsi="Poppins" w:cs="Poppins"/>
                <w:bCs/>
                <w:color w:val="000000" w:themeColor="text1"/>
                <w:sz w:val="16"/>
                <w:szCs w:val="16"/>
              </w:rPr>
              <w:t xml:space="preserve">’ in this column </w:t>
            </w:r>
          </w:p>
          <w:p w14:paraId="0ACE11E5" w14:textId="60DB224F" w:rsidR="005D2C98" w:rsidRPr="00104F28" w:rsidRDefault="005D2C98" w:rsidP="006C5035">
            <w:pPr>
              <w:spacing w:after="0" w:line="240" w:lineRule="auto"/>
              <w:rPr>
                <w:rFonts w:ascii="Poppins" w:hAnsi="Poppins" w:cs="Poppins"/>
                <w:bCs/>
                <w:color w:val="00206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bCs/>
                <w:color w:val="000000" w:themeColor="text1"/>
                <w:sz w:val="16"/>
                <w:szCs w:val="16"/>
              </w:rPr>
              <w:t>(quantity will be decided by Healthy Respect Coordinator)</w:t>
            </w:r>
          </w:p>
        </w:tc>
      </w:tr>
      <w:tr w:rsidR="009739A9" w:rsidRPr="008F5500" w14:paraId="1A15CA69" w14:textId="77777777" w:rsidTr="009F0A93">
        <w:trPr>
          <w:trHeight w:val="554"/>
        </w:trPr>
        <w:tc>
          <w:tcPr>
            <w:tcW w:w="11194" w:type="dxa"/>
            <w:gridSpan w:val="4"/>
          </w:tcPr>
          <w:p w14:paraId="4B807503" w14:textId="67EE80A4" w:rsidR="009739A9" w:rsidRPr="008F5500" w:rsidRDefault="009739A9" w:rsidP="006C5035">
            <w:pPr>
              <w:pStyle w:val="Heading5"/>
              <w:rPr>
                <w:rFonts w:ascii="Poppins" w:hAnsi="Poppins" w:cs="Poppins"/>
                <w:color w:val="002060"/>
                <w:sz w:val="18"/>
                <w:szCs w:val="18"/>
              </w:rPr>
            </w:pPr>
            <w:r w:rsidRPr="008F5500">
              <w:rPr>
                <w:rFonts w:ascii="Poppins" w:hAnsi="Poppins" w:cs="Poppins"/>
                <w:color w:val="002060"/>
                <w:sz w:val="18"/>
                <w:szCs w:val="18"/>
              </w:rPr>
              <w:t>Condoms and Lube</w:t>
            </w:r>
          </w:p>
        </w:tc>
      </w:tr>
      <w:tr w:rsidR="009739A9" w:rsidRPr="008F5500" w14:paraId="32D2BDFA" w14:textId="77777777" w:rsidTr="009F0A93">
        <w:trPr>
          <w:trHeight w:val="169"/>
        </w:trPr>
        <w:tc>
          <w:tcPr>
            <w:tcW w:w="988" w:type="dxa"/>
          </w:tcPr>
          <w:p w14:paraId="5102DB36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b/>
                <w:sz w:val="18"/>
                <w:szCs w:val="18"/>
              </w:rPr>
              <w:t>1020A</w:t>
            </w:r>
          </w:p>
        </w:tc>
        <w:tc>
          <w:tcPr>
            <w:tcW w:w="3543" w:type="dxa"/>
          </w:tcPr>
          <w:p w14:paraId="75A081E0" w14:textId="10ED19B9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color w:val="002060"/>
                <w:sz w:val="16"/>
                <w:szCs w:val="16"/>
              </w:rPr>
              <w:t>P</w:t>
            </w:r>
            <w:r w:rsidRPr="008F5500">
              <w:rPr>
                <w:rFonts w:ascii="Poppins" w:hAnsi="Poppins" w:cs="Poppins"/>
                <w:sz w:val="16"/>
                <w:szCs w:val="16"/>
              </w:rPr>
              <w:t>ASANTE</w:t>
            </w:r>
            <w:r w:rsidRPr="008F5500">
              <w:rPr>
                <w:rFonts w:ascii="Poppins" w:hAnsi="Poppins" w:cs="Poppins"/>
                <w:sz w:val="18"/>
                <w:szCs w:val="18"/>
              </w:rPr>
              <w:t xml:space="preserve"> Naturelle</w:t>
            </w:r>
          </w:p>
          <w:p w14:paraId="29A377B8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(flared shape)</w:t>
            </w:r>
          </w:p>
        </w:tc>
        <w:tc>
          <w:tcPr>
            <w:tcW w:w="3402" w:type="dxa"/>
          </w:tcPr>
          <w:p w14:paraId="7F34A5BB" w14:textId="05D39421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Bulk packs £6.92 Inc VAT</w:t>
            </w:r>
          </w:p>
          <w:p w14:paraId="21C6F99C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 xml:space="preserve">(144 per pack) </w:t>
            </w:r>
          </w:p>
        </w:tc>
        <w:tc>
          <w:tcPr>
            <w:tcW w:w="3261" w:type="dxa"/>
          </w:tcPr>
          <w:p w14:paraId="08B214C0" w14:textId="6AB9A924" w:rsidR="009739A9" w:rsidRPr="008F5500" w:rsidRDefault="009739A9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9739A9" w:rsidRPr="008F5500" w14:paraId="04495E9F" w14:textId="77777777" w:rsidTr="009F0A93">
        <w:trPr>
          <w:trHeight w:val="176"/>
        </w:trPr>
        <w:tc>
          <w:tcPr>
            <w:tcW w:w="988" w:type="dxa"/>
          </w:tcPr>
          <w:p w14:paraId="59CEEA73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b/>
                <w:sz w:val="18"/>
                <w:szCs w:val="18"/>
              </w:rPr>
              <w:t>1070</w:t>
            </w:r>
          </w:p>
        </w:tc>
        <w:tc>
          <w:tcPr>
            <w:tcW w:w="3543" w:type="dxa"/>
          </w:tcPr>
          <w:p w14:paraId="72051451" w14:textId="757EC81D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color w:val="FF0000"/>
                <w:sz w:val="18"/>
                <w:szCs w:val="18"/>
              </w:rPr>
            </w:pPr>
            <w:r w:rsidRPr="008F5500">
              <w:rPr>
                <w:rFonts w:ascii="Poppins" w:hAnsi="Poppins" w:cs="Poppins"/>
                <w:color w:val="002060"/>
                <w:sz w:val="16"/>
                <w:szCs w:val="16"/>
              </w:rPr>
              <w:t>P</w:t>
            </w:r>
            <w:r w:rsidRPr="008F5500">
              <w:rPr>
                <w:rFonts w:ascii="Poppins" w:hAnsi="Poppins" w:cs="Poppins"/>
                <w:sz w:val="16"/>
                <w:szCs w:val="16"/>
              </w:rPr>
              <w:t>ASANTE</w:t>
            </w:r>
            <w:r w:rsidRPr="008F5500">
              <w:rPr>
                <w:rFonts w:ascii="Poppins" w:hAnsi="Poppins" w:cs="Poppins"/>
                <w:sz w:val="18"/>
                <w:szCs w:val="18"/>
              </w:rPr>
              <w:t xml:space="preserve"> Flavoured/ Taste</w:t>
            </w:r>
          </w:p>
          <w:p w14:paraId="47E95FC3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 xml:space="preserve">(strawberry, mint &amp; blueberry) </w:t>
            </w:r>
          </w:p>
        </w:tc>
        <w:tc>
          <w:tcPr>
            <w:tcW w:w="3402" w:type="dxa"/>
          </w:tcPr>
          <w:p w14:paraId="5F0B8AE3" w14:textId="47E3A824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clinic packs £9.87 Inc VAT</w:t>
            </w:r>
          </w:p>
          <w:p w14:paraId="58DC1881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(144 per pack)</w:t>
            </w:r>
          </w:p>
        </w:tc>
        <w:tc>
          <w:tcPr>
            <w:tcW w:w="3261" w:type="dxa"/>
          </w:tcPr>
          <w:p w14:paraId="69D3FACC" w14:textId="5AB6387C" w:rsidR="009739A9" w:rsidRPr="008F5500" w:rsidRDefault="009739A9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9739A9" w:rsidRPr="008F5500" w14:paraId="6112221A" w14:textId="77777777" w:rsidTr="009F0A93">
        <w:trPr>
          <w:trHeight w:val="170"/>
        </w:trPr>
        <w:tc>
          <w:tcPr>
            <w:tcW w:w="988" w:type="dxa"/>
          </w:tcPr>
          <w:p w14:paraId="0DBFAC91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b/>
                <w:sz w:val="18"/>
                <w:szCs w:val="18"/>
              </w:rPr>
              <w:t>1090RA</w:t>
            </w:r>
          </w:p>
        </w:tc>
        <w:tc>
          <w:tcPr>
            <w:tcW w:w="3543" w:type="dxa"/>
          </w:tcPr>
          <w:p w14:paraId="0D4BF000" w14:textId="032E61BB" w:rsidR="009739A9" w:rsidRPr="008F5500" w:rsidRDefault="009F0A93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color w:val="002060"/>
                <w:sz w:val="16"/>
                <w:szCs w:val="16"/>
              </w:rPr>
              <w:t>P</w:t>
            </w:r>
            <w:r w:rsidRPr="008F5500">
              <w:rPr>
                <w:rFonts w:ascii="Poppins" w:hAnsi="Poppins" w:cs="Poppins"/>
                <w:sz w:val="16"/>
                <w:szCs w:val="16"/>
              </w:rPr>
              <w:t>ASANTE</w:t>
            </w:r>
            <w:r w:rsidRPr="008F5500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9739A9" w:rsidRPr="008F5500">
              <w:rPr>
                <w:rFonts w:ascii="Poppins" w:hAnsi="Poppins" w:cs="Poppins"/>
                <w:sz w:val="18"/>
                <w:szCs w:val="18"/>
              </w:rPr>
              <w:t>King size</w:t>
            </w:r>
          </w:p>
          <w:p w14:paraId="3542E1C1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(straight shape – wider)</w:t>
            </w:r>
          </w:p>
        </w:tc>
        <w:tc>
          <w:tcPr>
            <w:tcW w:w="3402" w:type="dxa"/>
          </w:tcPr>
          <w:p w14:paraId="61DB73F7" w14:textId="0FDF183E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Bulk packs £7.34 Inc VAT</w:t>
            </w:r>
          </w:p>
          <w:p w14:paraId="3AFCB62E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(144 per pack)</w:t>
            </w:r>
          </w:p>
        </w:tc>
        <w:tc>
          <w:tcPr>
            <w:tcW w:w="3261" w:type="dxa"/>
          </w:tcPr>
          <w:p w14:paraId="0942C1D1" w14:textId="1BA1C085" w:rsidR="009739A9" w:rsidRPr="008F5500" w:rsidRDefault="009739A9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9739A9" w:rsidRPr="008F5500" w14:paraId="54D797E1" w14:textId="77777777" w:rsidTr="009F0A93">
        <w:trPr>
          <w:trHeight w:val="168"/>
        </w:trPr>
        <w:tc>
          <w:tcPr>
            <w:tcW w:w="988" w:type="dxa"/>
          </w:tcPr>
          <w:p w14:paraId="0FB31B9C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b/>
                <w:sz w:val="18"/>
                <w:szCs w:val="18"/>
              </w:rPr>
              <w:t>1100RA</w:t>
            </w:r>
          </w:p>
        </w:tc>
        <w:tc>
          <w:tcPr>
            <w:tcW w:w="3543" w:type="dxa"/>
          </w:tcPr>
          <w:p w14:paraId="6536F32E" w14:textId="203F8D81" w:rsidR="009739A9" w:rsidRPr="008F5500" w:rsidRDefault="009F0A93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color w:val="002060"/>
                <w:sz w:val="16"/>
                <w:szCs w:val="16"/>
              </w:rPr>
              <w:t>P</w:t>
            </w:r>
            <w:r w:rsidRPr="008F5500">
              <w:rPr>
                <w:rFonts w:ascii="Poppins" w:hAnsi="Poppins" w:cs="Poppins"/>
                <w:sz w:val="16"/>
                <w:szCs w:val="16"/>
              </w:rPr>
              <w:t>ASANTE</w:t>
            </w:r>
            <w:r w:rsidRPr="008F5500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9739A9" w:rsidRPr="008F5500">
              <w:rPr>
                <w:rFonts w:ascii="Poppins" w:hAnsi="Poppins" w:cs="Poppins"/>
                <w:sz w:val="18"/>
                <w:szCs w:val="18"/>
              </w:rPr>
              <w:t>Trim</w:t>
            </w:r>
          </w:p>
          <w:p w14:paraId="081C1ECE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 xml:space="preserve">(straight shape – narrower) </w:t>
            </w:r>
          </w:p>
        </w:tc>
        <w:tc>
          <w:tcPr>
            <w:tcW w:w="3402" w:type="dxa"/>
          </w:tcPr>
          <w:p w14:paraId="39D67850" w14:textId="01043D6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Bulk packs £7.34 Inc VAT</w:t>
            </w:r>
          </w:p>
          <w:p w14:paraId="73D266BB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(144 per pack)</w:t>
            </w:r>
          </w:p>
        </w:tc>
        <w:tc>
          <w:tcPr>
            <w:tcW w:w="3261" w:type="dxa"/>
          </w:tcPr>
          <w:p w14:paraId="6F4C153C" w14:textId="27636F22" w:rsidR="009739A9" w:rsidRPr="008F5500" w:rsidRDefault="009739A9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9739A9" w:rsidRPr="008F5500" w14:paraId="05210273" w14:textId="77777777" w:rsidTr="009F0A93">
        <w:trPr>
          <w:trHeight w:val="171"/>
        </w:trPr>
        <w:tc>
          <w:tcPr>
            <w:tcW w:w="988" w:type="dxa"/>
          </w:tcPr>
          <w:p w14:paraId="6DEA80F5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b/>
                <w:sz w:val="18"/>
                <w:szCs w:val="18"/>
              </w:rPr>
              <w:t>1130A</w:t>
            </w:r>
          </w:p>
        </w:tc>
        <w:tc>
          <w:tcPr>
            <w:tcW w:w="3543" w:type="dxa"/>
          </w:tcPr>
          <w:p w14:paraId="58621842" w14:textId="26D47950" w:rsidR="009739A9" w:rsidRPr="008F5500" w:rsidRDefault="009F0A93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color w:val="002060"/>
                <w:sz w:val="16"/>
                <w:szCs w:val="16"/>
              </w:rPr>
              <w:t>P</w:t>
            </w:r>
            <w:r w:rsidRPr="008F5500">
              <w:rPr>
                <w:rFonts w:ascii="Poppins" w:hAnsi="Poppins" w:cs="Poppins"/>
                <w:sz w:val="16"/>
                <w:szCs w:val="16"/>
              </w:rPr>
              <w:t>ASANTE</w:t>
            </w:r>
            <w:r w:rsidRPr="008F5500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9739A9" w:rsidRPr="008F5500">
              <w:rPr>
                <w:rFonts w:ascii="Poppins" w:hAnsi="Poppins" w:cs="Poppins"/>
                <w:sz w:val="18"/>
                <w:szCs w:val="18"/>
              </w:rPr>
              <w:t>Intensity</w:t>
            </w:r>
          </w:p>
          <w:p w14:paraId="4649937D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(straight shape)</w:t>
            </w:r>
          </w:p>
        </w:tc>
        <w:tc>
          <w:tcPr>
            <w:tcW w:w="3402" w:type="dxa"/>
          </w:tcPr>
          <w:p w14:paraId="0FABF163" w14:textId="40E20506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Bulk packs £7.97 Inc VAT</w:t>
            </w:r>
          </w:p>
          <w:p w14:paraId="525827AC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(144 per pack)</w:t>
            </w:r>
          </w:p>
        </w:tc>
        <w:tc>
          <w:tcPr>
            <w:tcW w:w="3261" w:type="dxa"/>
          </w:tcPr>
          <w:p w14:paraId="0C21BB74" w14:textId="2CAB2366" w:rsidR="009739A9" w:rsidRPr="008F5500" w:rsidRDefault="009739A9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9739A9" w:rsidRPr="008F5500" w14:paraId="7E1BF3A7" w14:textId="77777777" w:rsidTr="009F0A93">
        <w:trPr>
          <w:trHeight w:val="173"/>
        </w:trPr>
        <w:tc>
          <w:tcPr>
            <w:tcW w:w="988" w:type="dxa"/>
          </w:tcPr>
          <w:p w14:paraId="5E6796D2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b/>
                <w:sz w:val="18"/>
                <w:szCs w:val="18"/>
              </w:rPr>
              <w:t>1115RA</w:t>
            </w:r>
          </w:p>
        </w:tc>
        <w:tc>
          <w:tcPr>
            <w:tcW w:w="3543" w:type="dxa"/>
          </w:tcPr>
          <w:p w14:paraId="1202ACCF" w14:textId="4340F8AD" w:rsidR="009739A9" w:rsidRPr="005D2C98" w:rsidRDefault="009F0A93" w:rsidP="006C5035">
            <w:pPr>
              <w:spacing w:after="0" w:line="240" w:lineRule="auto"/>
              <w:rPr>
                <w:rFonts w:ascii="Poppins" w:hAnsi="Poppins" w:cs="Poppins"/>
                <w:color w:val="FF0000"/>
                <w:sz w:val="18"/>
                <w:szCs w:val="18"/>
              </w:rPr>
            </w:pPr>
            <w:r w:rsidRPr="008F5500">
              <w:rPr>
                <w:rFonts w:ascii="Poppins" w:hAnsi="Poppins" w:cs="Poppins"/>
                <w:color w:val="002060"/>
                <w:sz w:val="16"/>
                <w:szCs w:val="16"/>
              </w:rPr>
              <w:t>P</w:t>
            </w:r>
            <w:r w:rsidRPr="008F5500">
              <w:rPr>
                <w:rFonts w:ascii="Poppins" w:hAnsi="Poppins" w:cs="Poppins"/>
                <w:sz w:val="16"/>
                <w:szCs w:val="16"/>
              </w:rPr>
              <w:t>ASANTE</w:t>
            </w:r>
            <w:r w:rsidRPr="008F5500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proofErr w:type="spellStart"/>
            <w:r w:rsidR="009739A9" w:rsidRPr="008F5500">
              <w:rPr>
                <w:rFonts w:ascii="Poppins" w:hAnsi="Poppins" w:cs="Poppins"/>
                <w:sz w:val="18"/>
                <w:szCs w:val="18"/>
              </w:rPr>
              <w:t>Xtra</w:t>
            </w:r>
            <w:proofErr w:type="spellEnd"/>
            <w:r w:rsidR="009739A9" w:rsidRPr="008F5500">
              <w:rPr>
                <w:rFonts w:ascii="Poppins" w:hAnsi="Poppins" w:cs="Poppins"/>
                <w:sz w:val="18"/>
                <w:szCs w:val="18"/>
              </w:rPr>
              <w:t xml:space="preserve"> sensitive/ Feel</w:t>
            </w:r>
            <w:r w:rsidR="005D2C98">
              <w:rPr>
                <w:rFonts w:ascii="Poppins" w:hAnsi="Poppins" w:cs="Poppins"/>
                <w:color w:val="FF0000"/>
                <w:sz w:val="18"/>
                <w:szCs w:val="18"/>
              </w:rPr>
              <w:t xml:space="preserve"> </w:t>
            </w:r>
            <w:r w:rsidR="009739A9" w:rsidRPr="008F5500">
              <w:rPr>
                <w:rFonts w:ascii="Poppins" w:hAnsi="Poppins" w:cs="Poppins"/>
                <w:sz w:val="18"/>
                <w:szCs w:val="18"/>
              </w:rPr>
              <w:t xml:space="preserve">(a thinner condom for increased sensation)  </w:t>
            </w:r>
          </w:p>
        </w:tc>
        <w:tc>
          <w:tcPr>
            <w:tcW w:w="3402" w:type="dxa"/>
          </w:tcPr>
          <w:p w14:paraId="0BAC3FFE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Bulk packs £6.92 Inc VAT</w:t>
            </w:r>
          </w:p>
          <w:p w14:paraId="6A1FAEFD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(144 per pack)</w:t>
            </w:r>
          </w:p>
        </w:tc>
        <w:tc>
          <w:tcPr>
            <w:tcW w:w="3261" w:type="dxa"/>
          </w:tcPr>
          <w:p w14:paraId="124BB99A" w14:textId="0785921D" w:rsidR="009739A9" w:rsidRPr="008F5500" w:rsidRDefault="009739A9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9739A9" w:rsidRPr="008F5500" w14:paraId="08CB5E29" w14:textId="77777777" w:rsidTr="009F0A93">
        <w:trPr>
          <w:trHeight w:val="161"/>
        </w:trPr>
        <w:tc>
          <w:tcPr>
            <w:tcW w:w="988" w:type="dxa"/>
          </w:tcPr>
          <w:p w14:paraId="115F3C0A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b/>
                <w:sz w:val="18"/>
                <w:szCs w:val="18"/>
              </w:rPr>
              <w:t>1220</w:t>
            </w:r>
          </w:p>
        </w:tc>
        <w:tc>
          <w:tcPr>
            <w:tcW w:w="3543" w:type="dxa"/>
          </w:tcPr>
          <w:p w14:paraId="4513C1DB" w14:textId="08D83F4D" w:rsidR="009739A9" w:rsidRPr="008F5500" w:rsidRDefault="009F0A93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color w:val="002060"/>
                <w:sz w:val="16"/>
                <w:szCs w:val="16"/>
              </w:rPr>
              <w:t>P</w:t>
            </w:r>
            <w:r w:rsidRPr="008F5500">
              <w:rPr>
                <w:rFonts w:ascii="Poppins" w:hAnsi="Poppins" w:cs="Poppins"/>
                <w:sz w:val="16"/>
                <w:szCs w:val="16"/>
              </w:rPr>
              <w:t>ASANTE</w:t>
            </w:r>
            <w:r w:rsidRPr="008F5500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9739A9" w:rsidRPr="008F5500">
              <w:rPr>
                <w:rFonts w:ascii="Poppins" w:hAnsi="Poppins" w:cs="Poppins"/>
                <w:sz w:val="18"/>
                <w:szCs w:val="18"/>
              </w:rPr>
              <w:t>Internal condoms</w:t>
            </w:r>
            <w:r w:rsidR="003B51DA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9739A9" w:rsidRPr="008F5500">
              <w:rPr>
                <w:rFonts w:ascii="Poppins" w:hAnsi="Poppins" w:cs="Poppins"/>
                <w:sz w:val="18"/>
                <w:szCs w:val="18"/>
              </w:rPr>
              <w:t>(previously called ‘female’ condoms)</w:t>
            </w:r>
          </w:p>
        </w:tc>
        <w:tc>
          <w:tcPr>
            <w:tcW w:w="3402" w:type="dxa"/>
          </w:tcPr>
          <w:p w14:paraId="2200D297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 xml:space="preserve">30 Condoms in a box </w:t>
            </w:r>
          </w:p>
          <w:p w14:paraId="149BB124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 xml:space="preserve"> £16.45 Inc VAT</w:t>
            </w:r>
          </w:p>
        </w:tc>
        <w:tc>
          <w:tcPr>
            <w:tcW w:w="3261" w:type="dxa"/>
          </w:tcPr>
          <w:p w14:paraId="515D712B" w14:textId="2A431749" w:rsidR="009739A9" w:rsidRPr="008F5500" w:rsidRDefault="009739A9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9739A9" w:rsidRPr="008F5500" w14:paraId="520185FE" w14:textId="77777777" w:rsidTr="009F0A93">
        <w:trPr>
          <w:trHeight w:val="171"/>
        </w:trPr>
        <w:tc>
          <w:tcPr>
            <w:tcW w:w="988" w:type="dxa"/>
          </w:tcPr>
          <w:p w14:paraId="68BD8F36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b/>
                <w:sz w:val="18"/>
                <w:szCs w:val="18"/>
              </w:rPr>
              <w:t>5658</w:t>
            </w:r>
          </w:p>
        </w:tc>
        <w:tc>
          <w:tcPr>
            <w:tcW w:w="3543" w:type="dxa"/>
          </w:tcPr>
          <w:p w14:paraId="5969C907" w14:textId="2415FB29" w:rsidR="009739A9" w:rsidRPr="008F5500" w:rsidRDefault="009F0A93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color w:val="002060"/>
                <w:sz w:val="16"/>
                <w:szCs w:val="16"/>
              </w:rPr>
              <w:t>P</w:t>
            </w:r>
            <w:r w:rsidRPr="008F5500">
              <w:rPr>
                <w:rFonts w:ascii="Poppins" w:hAnsi="Poppins" w:cs="Poppins"/>
                <w:sz w:val="16"/>
                <w:szCs w:val="16"/>
              </w:rPr>
              <w:t>ASANTE</w:t>
            </w:r>
            <w:r w:rsidRPr="008F5500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9739A9" w:rsidRPr="008F5500">
              <w:rPr>
                <w:rFonts w:ascii="Poppins" w:hAnsi="Poppins" w:cs="Poppins"/>
                <w:sz w:val="18"/>
                <w:szCs w:val="18"/>
              </w:rPr>
              <w:t>Light lube</w:t>
            </w:r>
          </w:p>
        </w:tc>
        <w:tc>
          <w:tcPr>
            <w:tcW w:w="3402" w:type="dxa"/>
          </w:tcPr>
          <w:p w14:paraId="4A51E7C9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 xml:space="preserve">£8.06 Inc VAT </w:t>
            </w:r>
          </w:p>
          <w:p w14:paraId="4335E67B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b/>
                <w:color w:val="808080" w:themeColor="background1" w:themeShade="80"/>
                <w:sz w:val="18"/>
                <w:szCs w:val="18"/>
              </w:rPr>
              <w:lastRenderedPageBreak/>
              <w:t>144 x 5ml sachets in a box</w:t>
            </w:r>
          </w:p>
        </w:tc>
        <w:tc>
          <w:tcPr>
            <w:tcW w:w="3261" w:type="dxa"/>
          </w:tcPr>
          <w:p w14:paraId="45225AC8" w14:textId="0745729F" w:rsidR="009739A9" w:rsidRPr="008F5500" w:rsidRDefault="009739A9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9739A9" w:rsidRPr="008F5500" w14:paraId="4B0108AD" w14:textId="77777777" w:rsidTr="009F0A93">
        <w:trPr>
          <w:trHeight w:val="175"/>
        </w:trPr>
        <w:tc>
          <w:tcPr>
            <w:tcW w:w="988" w:type="dxa"/>
          </w:tcPr>
          <w:p w14:paraId="4B189D67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b/>
                <w:sz w:val="18"/>
                <w:szCs w:val="18"/>
              </w:rPr>
              <w:t>5642</w:t>
            </w:r>
          </w:p>
        </w:tc>
        <w:tc>
          <w:tcPr>
            <w:tcW w:w="3543" w:type="dxa"/>
          </w:tcPr>
          <w:p w14:paraId="6BD166C2" w14:textId="13BC805B" w:rsidR="009739A9" w:rsidRPr="008F5500" w:rsidRDefault="009F0A93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color w:val="002060"/>
                <w:sz w:val="16"/>
                <w:szCs w:val="16"/>
              </w:rPr>
              <w:t>P</w:t>
            </w:r>
            <w:r w:rsidRPr="008F5500">
              <w:rPr>
                <w:rFonts w:ascii="Poppins" w:hAnsi="Poppins" w:cs="Poppins"/>
                <w:sz w:val="16"/>
                <w:szCs w:val="16"/>
              </w:rPr>
              <w:t>ASANTE</w:t>
            </w:r>
            <w:r w:rsidRPr="008F5500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9739A9" w:rsidRPr="008F5500">
              <w:rPr>
                <w:rFonts w:ascii="Poppins" w:hAnsi="Poppins" w:cs="Poppins"/>
                <w:sz w:val="18"/>
                <w:szCs w:val="18"/>
              </w:rPr>
              <w:t>Flavoured lube</w:t>
            </w:r>
          </w:p>
        </w:tc>
        <w:tc>
          <w:tcPr>
            <w:tcW w:w="3402" w:type="dxa"/>
          </w:tcPr>
          <w:p w14:paraId="5B601CB5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£12.24 Inc VAT</w:t>
            </w:r>
          </w:p>
          <w:p w14:paraId="113A2BE4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b/>
                <w:color w:val="808080" w:themeColor="background1" w:themeShade="80"/>
                <w:sz w:val="18"/>
                <w:szCs w:val="18"/>
              </w:rPr>
              <w:t>144 x 5ml sachets in a box</w:t>
            </w:r>
          </w:p>
        </w:tc>
        <w:tc>
          <w:tcPr>
            <w:tcW w:w="3261" w:type="dxa"/>
          </w:tcPr>
          <w:p w14:paraId="7FB27F06" w14:textId="77777777" w:rsidR="009739A9" w:rsidRPr="008F5500" w:rsidRDefault="009739A9" w:rsidP="006C5035">
            <w:pPr>
              <w:spacing w:after="0" w:line="240" w:lineRule="auto"/>
              <w:jc w:val="right"/>
              <w:rPr>
                <w:rFonts w:ascii="Poppins" w:hAnsi="Poppins" w:cs="Poppins"/>
                <w:sz w:val="18"/>
                <w:szCs w:val="18"/>
              </w:rPr>
            </w:pPr>
          </w:p>
          <w:p w14:paraId="7DC00808" w14:textId="0E4AFFED" w:rsidR="009739A9" w:rsidRPr="008F5500" w:rsidRDefault="009739A9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9739A9" w:rsidRPr="008F5500" w14:paraId="47725DDB" w14:textId="77777777" w:rsidTr="009F0A93">
        <w:trPr>
          <w:trHeight w:val="416"/>
        </w:trPr>
        <w:tc>
          <w:tcPr>
            <w:tcW w:w="988" w:type="dxa"/>
          </w:tcPr>
          <w:p w14:paraId="58F3A0A0" w14:textId="31950508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b/>
                <w:sz w:val="18"/>
                <w:szCs w:val="18"/>
              </w:rPr>
              <w:t>1606</w:t>
            </w:r>
          </w:p>
        </w:tc>
        <w:tc>
          <w:tcPr>
            <w:tcW w:w="3543" w:type="dxa"/>
          </w:tcPr>
          <w:p w14:paraId="046126FE" w14:textId="70121D02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proofErr w:type="spellStart"/>
            <w:r w:rsidRPr="008F5500">
              <w:rPr>
                <w:rFonts w:ascii="Poppins" w:hAnsi="Poppins" w:cs="Poppins"/>
                <w:sz w:val="18"/>
                <w:szCs w:val="18"/>
              </w:rPr>
              <w:t>Sensiva</w:t>
            </w:r>
            <w:proofErr w:type="spellEnd"/>
            <w:r w:rsidRPr="008F5500">
              <w:rPr>
                <w:rFonts w:ascii="Poppins" w:hAnsi="Poppins" w:cs="Poppins"/>
                <w:sz w:val="18"/>
                <w:szCs w:val="18"/>
              </w:rPr>
              <w:t xml:space="preserve"> Non-Latex</w:t>
            </w:r>
          </w:p>
        </w:tc>
        <w:tc>
          <w:tcPr>
            <w:tcW w:w="3402" w:type="dxa"/>
          </w:tcPr>
          <w:p w14:paraId="0B680754" w14:textId="6AB1C295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Box of 72 condoms £44.63</w:t>
            </w:r>
            <w:r w:rsid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>or</w:t>
            </w:r>
          </w:p>
          <w:p w14:paraId="30EDCE06" w14:textId="77777777" w:rsidR="009739A9" w:rsidRPr="005D2C98" w:rsidRDefault="009739A9" w:rsidP="006C5035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</w:pPr>
            <w:r w:rsidRPr="005D2C98">
              <w:rPr>
                <w:rFonts w:ascii="Poppins" w:hAnsi="Poppins" w:cs="Poppins"/>
                <w:color w:val="808080" w:themeColor="background1" w:themeShade="80"/>
                <w:sz w:val="18"/>
                <w:szCs w:val="18"/>
              </w:rPr>
              <w:t xml:space="preserve">Half a box (36 condoms) </w:t>
            </w:r>
          </w:p>
        </w:tc>
        <w:tc>
          <w:tcPr>
            <w:tcW w:w="3261" w:type="dxa"/>
          </w:tcPr>
          <w:p w14:paraId="498326C0" w14:textId="0BF556FD" w:rsidR="009739A9" w:rsidRPr="008F5500" w:rsidRDefault="009739A9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9739A9" w:rsidRPr="008F5500" w14:paraId="262FEB2C" w14:textId="77777777" w:rsidTr="009F0A93">
        <w:trPr>
          <w:trHeight w:val="416"/>
        </w:trPr>
        <w:tc>
          <w:tcPr>
            <w:tcW w:w="11194" w:type="dxa"/>
            <w:gridSpan w:val="4"/>
          </w:tcPr>
          <w:p w14:paraId="3DA96261" w14:textId="2FCAEEA3" w:rsidR="009739A9" w:rsidRPr="008F5500" w:rsidRDefault="009739A9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>Pregnancy Test Bundle</w:t>
            </w:r>
          </w:p>
        </w:tc>
      </w:tr>
      <w:tr w:rsidR="009739A9" w:rsidRPr="008F5500" w14:paraId="75C38560" w14:textId="77777777" w:rsidTr="009F0A93">
        <w:trPr>
          <w:trHeight w:val="416"/>
        </w:trPr>
        <w:tc>
          <w:tcPr>
            <w:tcW w:w="988" w:type="dxa"/>
          </w:tcPr>
          <w:p w14:paraId="175DB8D9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</w:p>
        </w:tc>
        <w:tc>
          <w:tcPr>
            <w:tcW w:w="3543" w:type="dxa"/>
          </w:tcPr>
          <w:p w14:paraId="6CF85C67" w14:textId="77777777" w:rsidR="003E5222" w:rsidRPr="008F5500" w:rsidRDefault="003E5222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 xml:space="preserve">Contains: </w:t>
            </w:r>
          </w:p>
          <w:p w14:paraId="132BC957" w14:textId="05AB4BD7" w:rsidR="003E5222" w:rsidRPr="008F5500" w:rsidRDefault="009739A9" w:rsidP="006C503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5 pregnancy tests</w:t>
            </w:r>
          </w:p>
          <w:p w14:paraId="34FF864E" w14:textId="77777777" w:rsidR="003E5222" w:rsidRPr="008F5500" w:rsidRDefault="009739A9" w:rsidP="006C503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5 gloves</w:t>
            </w:r>
          </w:p>
          <w:p w14:paraId="5FF75A35" w14:textId="77777777" w:rsidR="009739A9" w:rsidRPr="008F5500" w:rsidRDefault="003E5222" w:rsidP="006C503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5 plastic cups</w:t>
            </w:r>
          </w:p>
          <w:p w14:paraId="17F0A309" w14:textId="77777777" w:rsidR="003E5222" w:rsidRPr="008F5500" w:rsidRDefault="003E5222" w:rsidP="006C503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5 urine sample bottles</w:t>
            </w:r>
          </w:p>
          <w:p w14:paraId="018929B6" w14:textId="304D1378" w:rsidR="003E5222" w:rsidRPr="008F5500" w:rsidRDefault="003E5222" w:rsidP="006C503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5 clinical waste bags</w:t>
            </w:r>
          </w:p>
        </w:tc>
        <w:tc>
          <w:tcPr>
            <w:tcW w:w="3402" w:type="dxa"/>
          </w:tcPr>
          <w:p w14:paraId="0611EC89" w14:textId="77777777" w:rsidR="009739A9" w:rsidRPr="008F5500" w:rsidRDefault="009739A9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3261" w:type="dxa"/>
          </w:tcPr>
          <w:p w14:paraId="78ABE6D6" w14:textId="77777777" w:rsidR="009739A9" w:rsidRPr="008F5500" w:rsidRDefault="009739A9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3E5222" w:rsidRPr="008F5500" w14:paraId="0728FE03" w14:textId="77777777" w:rsidTr="009F0A93">
        <w:trPr>
          <w:trHeight w:val="416"/>
        </w:trPr>
        <w:tc>
          <w:tcPr>
            <w:tcW w:w="11194" w:type="dxa"/>
            <w:gridSpan w:val="4"/>
          </w:tcPr>
          <w:p w14:paraId="3BF37DAC" w14:textId="0B951470" w:rsidR="003E5222" w:rsidRPr="008F5500" w:rsidRDefault="003E5222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b/>
                <w:color w:val="002060"/>
                <w:sz w:val="18"/>
                <w:szCs w:val="18"/>
              </w:rPr>
            </w:pPr>
            <w:r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>Additional Kit Bag Stock Items</w:t>
            </w:r>
          </w:p>
        </w:tc>
      </w:tr>
      <w:tr w:rsidR="008F5500" w:rsidRPr="008F5500" w14:paraId="43DC8E6B" w14:textId="77777777" w:rsidTr="009F0A93">
        <w:trPr>
          <w:trHeight w:val="416"/>
        </w:trPr>
        <w:tc>
          <w:tcPr>
            <w:tcW w:w="988" w:type="dxa"/>
          </w:tcPr>
          <w:p w14:paraId="564B13F9" w14:textId="1EED0E2C" w:rsidR="008F5500" w:rsidRPr="008F5500" w:rsidRDefault="008F5500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</w:p>
        </w:tc>
        <w:tc>
          <w:tcPr>
            <w:tcW w:w="3543" w:type="dxa"/>
          </w:tcPr>
          <w:p w14:paraId="194A0A08" w14:textId="528732E6" w:rsidR="008F5500" w:rsidRPr="00104F28" w:rsidRDefault="008F5500" w:rsidP="006C5035">
            <w:pPr>
              <w:spacing w:after="0" w:line="240" w:lineRule="auto"/>
              <w:rPr>
                <w:rFonts w:ascii="Poppins" w:hAnsi="Poppins" w:cs="Poppins"/>
                <w:bCs/>
                <w:sz w:val="18"/>
                <w:szCs w:val="18"/>
              </w:rPr>
            </w:pPr>
            <w:r w:rsidRPr="00104F28">
              <w:rPr>
                <w:rFonts w:ascii="Poppins" w:hAnsi="Poppins" w:cs="Poppins"/>
                <w:bCs/>
                <w:sz w:val="18"/>
                <w:szCs w:val="18"/>
              </w:rPr>
              <w:t>Paper Bags and Stickers for Condoms</w:t>
            </w:r>
          </w:p>
        </w:tc>
        <w:tc>
          <w:tcPr>
            <w:tcW w:w="3402" w:type="dxa"/>
          </w:tcPr>
          <w:p w14:paraId="486F8ED3" w14:textId="77777777" w:rsidR="008F5500" w:rsidRPr="008F5500" w:rsidRDefault="008F5500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3261" w:type="dxa"/>
          </w:tcPr>
          <w:p w14:paraId="7AC71E26" w14:textId="77777777" w:rsidR="008F5500" w:rsidRPr="008F5500" w:rsidRDefault="008F5500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8F5500" w:rsidRPr="008F5500" w14:paraId="339E5DFC" w14:textId="77777777" w:rsidTr="009F0A93">
        <w:trPr>
          <w:trHeight w:val="425"/>
        </w:trPr>
        <w:tc>
          <w:tcPr>
            <w:tcW w:w="988" w:type="dxa"/>
          </w:tcPr>
          <w:p w14:paraId="7F506706" w14:textId="69F2B3EA" w:rsidR="008F5500" w:rsidRPr="008F5500" w:rsidRDefault="008F5500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</w:p>
        </w:tc>
        <w:tc>
          <w:tcPr>
            <w:tcW w:w="3543" w:type="dxa"/>
          </w:tcPr>
          <w:p w14:paraId="4A8D4E4F" w14:textId="27B871CE" w:rsidR="008F5500" w:rsidRPr="008F5500" w:rsidRDefault="008F5500" w:rsidP="006C5035">
            <w:pPr>
              <w:spacing w:after="0" w:line="240" w:lineRule="auto"/>
              <w:rPr>
                <w:rFonts w:ascii="Poppins" w:hAnsi="Poppins" w:cs="Poppins"/>
                <w:bCs/>
                <w:sz w:val="18"/>
                <w:szCs w:val="18"/>
              </w:rPr>
            </w:pPr>
            <w:r w:rsidRPr="008F5500">
              <w:rPr>
                <w:rFonts w:ascii="Poppins" w:hAnsi="Poppins" w:cs="Poppins"/>
                <w:bCs/>
                <w:sz w:val="18"/>
                <w:szCs w:val="18"/>
              </w:rPr>
              <w:t>Drop in Recording Sheets</w:t>
            </w:r>
          </w:p>
        </w:tc>
        <w:tc>
          <w:tcPr>
            <w:tcW w:w="3402" w:type="dxa"/>
          </w:tcPr>
          <w:p w14:paraId="2A0213BA" w14:textId="77777777" w:rsidR="008F5500" w:rsidRPr="008F5500" w:rsidRDefault="008F5500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3261" w:type="dxa"/>
          </w:tcPr>
          <w:p w14:paraId="2CBB970B" w14:textId="77777777" w:rsidR="008F5500" w:rsidRPr="008F5500" w:rsidRDefault="008F5500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5D2C98" w:rsidRPr="008F5500" w14:paraId="464AFD1D" w14:textId="77777777" w:rsidTr="009F0A93">
        <w:trPr>
          <w:trHeight w:val="425"/>
        </w:trPr>
        <w:tc>
          <w:tcPr>
            <w:tcW w:w="988" w:type="dxa"/>
          </w:tcPr>
          <w:p w14:paraId="4CE8EE28" w14:textId="77777777" w:rsidR="005D2C98" w:rsidRPr="008F5500" w:rsidRDefault="005D2C98" w:rsidP="006C5035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</w:p>
        </w:tc>
        <w:tc>
          <w:tcPr>
            <w:tcW w:w="3543" w:type="dxa"/>
          </w:tcPr>
          <w:p w14:paraId="1F055AD0" w14:textId="7B93B725" w:rsidR="005D2C98" w:rsidRPr="009F0A93" w:rsidRDefault="005D2C98" w:rsidP="006C5035">
            <w:pPr>
              <w:spacing w:after="0" w:line="240" w:lineRule="auto"/>
              <w:rPr>
                <w:rFonts w:ascii="Poppins" w:hAnsi="Poppins" w:cs="Poppins"/>
                <w:bCs/>
                <w:sz w:val="18"/>
                <w:szCs w:val="18"/>
              </w:rPr>
            </w:pPr>
            <w:r w:rsidRPr="009F0A93">
              <w:rPr>
                <w:rFonts w:ascii="Poppins" w:hAnsi="Poppins" w:cs="Poppins"/>
                <w:bCs/>
                <w:sz w:val="18"/>
                <w:szCs w:val="18"/>
              </w:rPr>
              <w:t>1</w:t>
            </w:r>
            <w:r w:rsidR="009F0A93">
              <w:rPr>
                <w:rFonts w:ascii="Poppins" w:hAnsi="Poppins" w:cs="Poppins"/>
                <w:bCs/>
                <w:sz w:val="18"/>
                <w:szCs w:val="18"/>
              </w:rPr>
              <w:t>-</w:t>
            </w:r>
            <w:r w:rsidRPr="009F0A93">
              <w:rPr>
                <w:rFonts w:ascii="Poppins" w:hAnsi="Poppins" w:cs="Poppins"/>
                <w:bCs/>
                <w:sz w:val="18"/>
                <w:szCs w:val="18"/>
              </w:rPr>
              <w:t>to</w:t>
            </w:r>
            <w:r w:rsidR="009F0A93">
              <w:rPr>
                <w:rFonts w:ascii="Poppins" w:hAnsi="Poppins" w:cs="Poppins"/>
                <w:bCs/>
                <w:sz w:val="18"/>
                <w:szCs w:val="18"/>
              </w:rPr>
              <w:t>-</w:t>
            </w:r>
            <w:r w:rsidRPr="009F0A93">
              <w:rPr>
                <w:rFonts w:ascii="Poppins" w:hAnsi="Poppins" w:cs="Poppins"/>
                <w:bCs/>
                <w:sz w:val="18"/>
                <w:szCs w:val="18"/>
              </w:rPr>
              <w:t>1 appointment cards</w:t>
            </w:r>
          </w:p>
        </w:tc>
        <w:tc>
          <w:tcPr>
            <w:tcW w:w="3402" w:type="dxa"/>
          </w:tcPr>
          <w:p w14:paraId="2B798EB8" w14:textId="77777777" w:rsidR="005D2C98" w:rsidRPr="008F5500" w:rsidRDefault="005D2C98" w:rsidP="006C5035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3261" w:type="dxa"/>
          </w:tcPr>
          <w:p w14:paraId="7164E250" w14:textId="77777777" w:rsidR="005D2C98" w:rsidRPr="008F5500" w:rsidRDefault="005D2C98" w:rsidP="006C503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</w:tbl>
    <w:p w14:paraId="793F24FC" w14:textId="77777777" w:rsidR="00014287" w:rsidRPr="008F5500" w:rsidRDefault="00014287">
      <w:pPr>
        <w:pStyle w:val="FootnoteText"/>
        <w:spacing w:after="0" w:line="240" w:lineRule="auto"/>
        <w:rPr>
          <w:rFonts w:cs="Arial"/>
          <w:szCs w:val="18"/>
        </w:rPr>
      </w:pPr>
    </w:p>
    <w:p w14:paraId="66D90D23" w14:textId="72493512" w:rsidR="00F77F93" w:rsidRPr="00C06DBE" w:rsidRDefault="00104F28" w:rsidP="0090245C">
      <w:pPr>
        <w:pStyle w:val="FootnoteText"/>
        <w:spacing w:after="0" w:line="240" w:lineRule="auto"/>
        <w:rPr>
          <w:rFonts w:ascii="Poppins" w:hAnsi="Poppins" w:cs="Poppins"/>
          <w:b/>
          <w:bCs/>
          <w:color w:val="142852"/>
          <w:sz w:val="20"/>
        </w:rPr>
      </w:pPr>
      <w:r w:rsidRPr="00C06DBE">
        <w:rPr>
          <w:rFonts w:ascii="Poppins" w:hAnsi="Poppins" w:cs="Poppins"/>
          <w:b/>
          <w:bCs/>
          <w:color w:val="142852"/>
          <w:sz w:val="20"/>
        </w:rPr>
        <w:t xml:space="preserve">Section 4: </w:t>
      </w:r>
      <w:r w:rsidRPr="00C06DBE">
        <w:rPr>
          <w:rFonts w:ascii="Poppins" w:hAnsi="Poppins" w:cs="Poppins"/>
          <w:color w:val="142852"/>
          <w:sz w:val="20"/>
        </w:rPr>
        <w:t>Additional Information</w:t>
      </w:r>
    </w:p>
    <w:tbl>
      <w:tblPr>
        <w:tblStyle w:val="TableGrid"/>
        <w:tblW w:w="11057" w:type="dxa"/>
        <w:tblInd w:w="-147" w:type="dxa"/>
        <w:tblLook w:val="04A0" w:firstRow="1" w:lastRow="0" w:firstColumn="1" w:lastColumn="0" w:noHBand="0" w:noVBand="1"/>
      </w:tblPr>
      <w:tblGrid>
        <w:gridCol w:w="11057"/>
      </w:tblGrid>
      <w:tr w:rsidR="00104F28" w14:paraId="57E6A162" w14:textId="77777777" w:rsidTr="00104F28">
        <w:trPr>
          <w:trHeight w:val="380"/>
        </w:trPr>
        <w:tc>
          <w:tcPr>
            <w:tcW w:w="11057" w:type="dxa"/>
            <w:shd w:val="clear" w:color="auto" w:fill="FFFFFF" w:themeFill="background1"/>
          </w:tcPr>
          <w:p w14:paraId="5488E15C" w14:textId="39C7FD5D" w:rsidR="00104F28" w:rsidRPr="00104F28" w:rsidRDefault="00104F28" w:rsidP="0090245C">
            <w:pPr>
              <w:pStyle w:val="FootnoteText"/>
              <w:spacing w:after="0" w:line="240" w:lineRule="auto"/>
              <w:rPr>
                <w:rFonts w:ascii="Poppins" w:hAnsi="Poppins" w:cs="Poppins"/>
                <w:i/>
                <w:iCs/>
                <w:color w:val="000000" w:themeColor="text1"/>
                <w:szCs w:val="18"/>
              </w:rPr>
            </w:pPr>
            <w:r w:rsidRPr="00104F28">
              <w:rPr>
                <w:rFonts w:ascii="Poppins" w:hAnsi="Poppins" w:cs="Poppins"/>
                <w:i/>
                <w:iCs/>
                <w:color w:val="000000" w:themeColor="text1"/>
                <w:szCs w:val="18"/>
              </w:rPr>
              <w:t xml:space="preserve">Please provide us with any </w:t>
            </w:r>
            <w:r>
              <w:rPr>
                <w:rFonts w:ascii="Poppins" w:hAnsi="Poppins" w:cs="Poppins"/>
                <w:i/>
                <w:iCs/>
                <w:color w:val="000000" w:themeColor="text1"/>
                <w:szCs w:val="18"/>
              </w:rPr>
              <w:t>a</w:t>
            </w:r>
            <w:r w:rsidRPr="00104F28">
              <w:rPr>
                <w:rFonts w:ascii="Poppins" w:hAnsi="Poppins" w:cs="Poppins"/>
                <w:i/>
                <w:iCs/>
                <w:color w:val="000000" w:themeColor="text1"/>
                <w:szCs w:val="18"/>
              </w:rPr>
              <w:t xml:space="preserve">dditional Information that will help us </w:t>
            </w:r>
            <w:r>
              <w:rPr>
                <w:rFonts w:ascii="Poppins" w:hAnsi="Poppins" w:cs="Poppins"/>
                <w:i/>
                <w:iCs/>
                <w:color w:val="000000" w:themeColor="text1"/>
                <w:szCs w:val="18"/>
              </w:rPr>
              <w:t xml:space="preserve">to understand your requirements. </w:t>
            </w:r>
          </w:p>
          <w:p w14:paraId="59F99C1B" w14:textId="1AF4DDF1" w:rsidR="00104F28" w:rsidRDefault="00104F28" w:rsidP="0090245C">
            <w:pPr>
              <w:pStyle w:val="FootnoteText"/>
              <w:spacing w:after="0" w:line="240" w:lineRule="auto"/>
              <w:rPr>
                <w:rFonts w:ascii="Poppins" w:hAnsi="Poppins" w:cs="Poppins"/>
                <w:szCs w:val="18"/>
              </w:rPr>
            </w:pPr>
          </w:p>
        </w:tc>
      </w:tr>
      <w:tr w:rsidR="00104F28" w14:paraId="7201533F" w14:textId="77777777" w:rsidTr="00104F28">
        <w:trPr>
          <w:trHeight w:val="685"/>
        </w:trPr>
        <w:tc>
          <w:tcPr>
            <w:tcW w:w="11057" w:type="dxa"/>
          </w:tcPr>
          <w:p w14:paraId="45CA03D1" w14:textId="77777777" w:rsidR="00104F28" w:rsidRDefault="00104F28" w:rsidP="0090245C">
            <w:pPr>
              <w:pStyle w:val="FootnoteText"/>
              <w:spacing w:after="0" w:line="240" w:lineRule="auto"/>
              <w:rPr>
                <w:rFonts w:ascii="Poppins" w:hAnsi="Poppins" w:cs="Poppins"/>
                <w:szCs w:val="18"/>
              </w:rPr>
            </w:pPr>
          </w:p>
        </w:tc>
      </w:tr>
    </w:tbl>
    <w:p w14:paraId="7D85F8C2" w14:textId="77777777" w:rsidR="00104F28" w:rsidRPr="00104F28" w:rsidRDefault="00104F28" w:rsidP="0090245C">
      <w:pPr>
        <w:pStyle w:val="FootnoteText"/>
        <w:spacing w:after="0" w:line="240" w:lineRule="auto"/>
        <w:rPr>
          <w:rFonts w:ascii="Poppins" w:hAnsi="Poppins" w:cs="Poppins"/>
          <w:b/>
          <w:bCs/>
          <w:szCs w:val="18"/>
        </w:rPr>
      </w:pPr>
    </w:p>
    <w:p w14:paraId="5642987A" w14:textId="082BFAD0" w:rsidR="00F77F93" w:rsidRPr="00C06DBE" w:rsidRDefault="00104F28" w:rsidP="0090245C">
      <w:pPr>
        <w:pStyle w:val="FootnoteText"/>
        <w:spacing w:after="0" w:line="240" w:lineRule="auto"/>
        <w:rPr>
          <w:rFonts w:ascii="Poppins" w:hAnsi="Poppins" w:cs="Poppins"/>
          <w:color w:val="142852"/>
          <w:sz w:val="20"/>
        </w:rPr>
      </w:pPr>
      <w:r w:rsidRPr="00C06DBE">
        <w:rPr>
          <w:rFonts w:ascii="Poppins" w:hAnsi="Poppins" w:cs="Poppins"/>
          <w:b/>
          <w:bCs/>
          <w:color w:val="142852"/>
          <w:sz w:val="20"/>
        </w:rPr>
        <w:t>Section 5:</w:t>
      </w:r>
      <w:r w:rsidRPr="00C06DBE">
        <w:rPr>
          <w:rFonts w:ascii="Poppins" w:hAnsi="Poppins" w:cs="Poppins"/>
          <w:color w:val="142852"/>
          <w:sz w:val="20"/>
        </w:rPr>
        <w:t xml:space="preserve"> Contact and Delivery Details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543"/>
        <w:gridCol w:w="1134"/>
        <w:gridCol w:w="5103"/>
      </w:tblGrid>
      <w:tr w:rsidR="00C06DBE" w:rsidRPr="00C06DBE" w14:paraId="1FB717F7" w14:textId="77777777" w:rsidTr="4A9396DE">
        <w:trPr>
          <w:trHeight w:val="315"/>
        </w:trPr>
        <w:tc>
          <w:tcPr>
            <w:tcW w:w="4820" w:type="dxa"/>
            <w:gridSpan w:val="2"/>
            <w:vAlign w:val="center"/>
          </w:tcPr>
          <w:p w14:paraId="6C4C0CD9" w14:textId="47DDDB46" w:rsidR="00E10F31" w:rsidRPr="00C06DBE" w:rsidRDefault="0087197A" w:rsidP="00A5740F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8"/>
                <w:szCs w:val="18"/>
              </w:rPr>
            </w:pPr>
            <w:r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>Your</w:t>
            </w:r>
            <w:r w:rsidR="000921FB"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 xml:space="preserve"> </w:t>
            </w:r>
            <w:r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>Contact</w:t>
            </w:r>
            <w:r w:rsidR="00033258"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 xml:space="preserve"> </w:t>
            </w:r>
            <w:r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 xml:space="preserve">Details </w:t>
            </w:r>
          </w:p>
        </w:tc>
        <w:tc>
          <w:tcPr>
            <w:tcW w:w="6237" w:type="dxa"/>
            <w:gridSpan w:val="2"/>
            <w:vAlign w:val="center"/>
          </w:tcPr>
          <w:p w14:paraId="5B09BD7C" w14:textId="74D7CBA9" w:rsidR="000921FB" w:rsidRPr="00C06DBE" w:rsidRDefault="001E2CAF" w:rsidP="0087197A">
            <w:pPr>
              <w:spacing w:after="0" w:line="240" w:lineRule="auto"/>
              <w:rPr>
                <w:rFonts w:ascii="Poppins" w:hAnsi="Poppins" w:cs="Poppins"/>
                <w:color w:val="142852"/>
                <w:sz w:val="18"/>
                <w:szCs w:val="18"/>
              </w:rPr>
            </w:pPr>
            <w:r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>D</w:t>
            </w:r>
            <w:r w:rsidR="0087197A"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 xml:space="preserve">elivery Details </w:t>
            </w:r>
            <w:r w:rsidR="000921FB" w:rsidRPr="00C06DBE">
              <w:rPr>
                <w:rFonts w:ascii="Poppins" w:hAnsi="Poppins" w:cs="Poppins"/>
                <w:color w:val="142852"/>
                <w:sz w:val="18"/>
                <w:szCs w:val="18"/>
              </w:rPr>
              <w:t>(we like to use NHS internal mail if we can)</w:t>
            </w:r>
          </w:p>
        </w:tc>
      </w:tr>
      <w:tr w:rsidR="00DE5B3F" w:rsidRPr="008F5500" w14:paraId="57180910" w14:textId="77777777" w:rsidTr="4A9396DE">
        <w:trPr>
          <w:trHeight w:val="419"/>
        </w:trPr>
        <w:tc>
          <w:tcPr>
            <w:tcW w:w="1277" w:type="dxa"/>
            <w:vAlign w:val="center"/>
          </w:tcPr>
          <w:p w14:paraId="4E1F1102" w14:textId="77777777" w:rsidR="00DE5B3F" w:rsidRPr="008F5500" w:rsidRDefault="00033258" w:rsidP="00A5740F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Name</w:t>
            </w:r>
          </w:p>
        </w:tc>
        <w:tc>
          <w:tcPr>
            <w:tcW w:w="3543" w:type="dxa"/>
            <w:vAlign w:val="center"/>
          </w:tcPr>
          <w:p w14:paraId="18DC4EFF" w14:textId="77777777" w:rsidR="00DE5B3F" w:rsidRPr="008F5500" w:rsidRDefault="00DE5B3F" w:rsidP="00A5740F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6CF5B3C" w14:textId="77777777" w:rsidR="00DE5B3F" w:rsidRPr="008F5500" w:rsidRDefault="00033258" w:rsidP="00A5740F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Name</w:t>
            </w:r>
          </w:p>
        </w:tc>
        <w:tc>
          <w:tcPr>
            <w:tcW w:w="5103" w:type="dxa"/>
            <w:vAlign w:val="center"/>
          </w:tcPr>
          <w:p w14:paraId="6BEBFB64" w14:textId="77777777" w:rsidR="00DE5B3F" w:rsidRPr="008F5500" w:rsidRDefault="00DE5B3F" w:rsidP="00A5740F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</w:p>
        </w:tc>
      </w:tr>
      <w:tr w:rsidR="004E5083" w:rsidRPr="008F5500" w14:paraId="1B44BF17" w14:textId="77777777" w:rsidTr="4A9396DE">
        <w:trPr>
          <w:trHeight w:val="665"/>
        </w:trPr>
        <w:tc>
          <w:tcPr>
            <w:tcW w:w="1277" w:type="dxa"/>
            <w:vAlign w:val="center"/>
          </w:tcPr>
          <w:p w14:paraId="50208DA4" w14:textId="77777777" w:rsidR="00FD4E23" w:rsidRPr="008F5500" w:rsidRDefault="003A31D5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School</w:t>
            </w:r>
            <w:r w:rsidR="00736DC8" w:rsidRPr="008F5500">
              <w:rPr>
                <w:rFonts w:ascii="Poppins" w:hAnsi="Poppins" w:cs="Poppins"/>
                <w:sz w:val="18"/>
                <w:szCs w:val="18"/>
              </w:rPr>
              <w:t>/</w:t>
            </w:r>
          </w:p>
          <w:p w14:paraId="0BE6BCD3" w14:textId="77777777" w:rsidR="004E5083" w:rsidRPr="008F5500" w:rsidRDefault="00736DC8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service</w:t>
            </w:r>
          </w:p>
        </w:tc>
        <w:tc>
          <w:tcPr>
            <w:tcW w:w="3543" w:type="dxa"/>
            <w:vAlign w:val="center"/>
          </w:tcPr>
          <w:p w14:paraId="2DE6A1E0" w14:textId="77777777" w:rsidR="004E5083" w:rsidRPr="008F5500" w:rsidRDefault="004E5083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3DCE333" w14:textId="77777777" w:rsidR="00FD4E23" w:rsidRPr="008F5500" w:rsidRDefault="003A31D5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School</w:t>
            </w:r>
            <w:r w:rsidR="006E08F0" w:rsidRPr="008F5500">
              <w:rPr>
                <w:rFonts w:ascii="Poppins" w:hAnsi="Poppins" w:cs="Poppins"/>
                <w:sz w:val="18"/>
                <w:szCs w:val="18"/>
              </w:rPr>
              <w:t>/</w:t>
            </w:r>
          </w:p>
          <w:p w14:paraId="4C04C051" w14:textId="77777777" w:rsidR="004E5083" w:rsidRPr="008F5500" w:rsidRDefault="006E08F0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service</w:t>
            </w:r>
          </w:p>
        </w:tc>
        <w:tc>
          <w:tcPr>
            <w:tcW w:w="5103" w:type="dxa"/>
            <w:vAlign w:val="center"/>
          </w:tcPr>
          <w:p w14:paraId="6D52C461" w14:textId="77777777" w:rsidR="004E5083" w:rsidRPr="008F5500" w:rsidRDefault="004E5083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DE5B3F" w:rsidRPr="008F5500" w14:paraId="4A56E9EE" w14:textId="77777777" w:rsidTr="4A9396DE">
        <w:trPr>
          <w:trHeight w:val="411"/>
        </w:trPr>
        <w:tc>
          <w:tcPr>
            <w:tcW w:w="1277" w:type="dxa"/>
            <w:vAlign w:val="center"/>
          </w:tcPr>
          <w:p w14:paraId="3763A6F4" w14:textId="30CE65BB" w:rsidR="00E10F31" w:rsidRPr="008F5500" w:rsidRDefault="00033258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A</w:t>
            </w:r>
            <w:r w:rsidR="00DE5B3F" w:rsidRPr="008F5500">
              <w:rPr>
                <w:rFonts w:ascii="Poppins" w:hAnsi="Poppins" w:cs="Poppins"/>
                <w:sz w:val="18"/>
                <w:szCs w:val="18"/>
              </w:rPr>
              <w:t>ddres</w:t>
            </w:r>
            <w:r w:rsidR="00076FAA" w:rsidRPr="008F5500">
              <w:rPr>
                <w:rFonts w:ascii="Poppins" w:hAnsi="Poppins" w:cs="Poppins"/>
                <w:sz w:val="18"/>
                <w:szCs w:val="18"/>
              </w:rPr>
              <w:t>s</w:t>
            </w:r>
          </w:p>
        </w:tc>
        <w:tc>
          <w:tcPr>
            <w:tcW w:w="3543" w:type="dxa"/>
            <w:vAlign w:val="center"/>
          </w:tcPr>
          <w:p w14:paraId="0508B111" w14:textId="77777777" w:rsidR="00DE5B3F" w:rsidRPr="008F5500" w:rsidRDefault="00DE5B3F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97D8529" w14:textId="77777777" w:rsidR="00DE5B3F" w:rsidRPr="008F5500" w:rsidRDefault="00033258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A</w:t>
            </w:r>
            <w:r w:rsidR="00DE5B3F" w:rsidRPr="008F5500">
              <w:rPr>
                <w:rFonts w:ascii="Poppins" w:hAnsi="Poppins" w:cs="Poppins"/>
                <w:sz w:val="18"/>
                <w:szCs w:val="18"/>
              </w:rPr>
              <w:t>ddress</w:t>
            </w:r>
          </w:p>
        </w:tc>
        <w:tc>
          <w:tcPr>
            <w:tcW w:w="5103" w:type="dxa"/>
            <w:vAlign w:val="center"/>
          </w:tcPr>
          <w:p w14:paraId="1F6A4146" w14:textId="77777777" w:rsidR="00DE5B3F" w:rsidRPr="008F5500" w:rsidRDefault="00DE5B3F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DE5B3F" w:rsidRPr="008F5500" w14:paraId="1004B3CD" w14:textId="77777777" w:rsidTr="4A9396DE">
        <w:trPr>
          <w:trHeight w:val="421"/>
        </w:trPr>
        <w:tc>
          <w:tcPr>
            <w:tcW w:w="1277" w:type="dxa"/>
            <w:vAlign w:val="center"/>
          </w:tcPr>
          <w:p w14:paraId="03591E97" w14:textId="77777777" w:rsidR="00DE5B3F" w:rsidRPr="008F5500" w:rsidRDefault="00033258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P</w:t>
            </w:r>
            <w:r w:rsidR="00E10F31" w:rsidRPr="008F5500">
              <w:rPr>
                <w:rFonts w:ascii="Poppins" w:hAnsi="Poppins" w:cs="Poppins"/>
                <w:sz w:val="18"/>
                <w:szCs w:val="18"/>
              </w:rPr>
              <w:t>ostcode</w:t>
            </w:r>
          </w:p>
        </w:tc>
        <w:tc>
          <w:tcPr>
            <w:tcW w:w="3543" w:type="dxa"/>
            <w:vAlign w:val="center"/>
          </w:tcPr>
          <w:p w14:paraId="0CF73324" w14:textId="77777777" w:rsidR="00DE5B3F" w:rsidRPr="008F5500" w:rsidRDefault="00DE5B3F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271ACF8" w14:textId="77777777" w:rsidR="00DE5B3F" w:rsidRPr="008F5500" w:rsidRDefault="00033258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P</w:t>
            </w:r>
            <w:r w:rsidR="00E10F31" w:rsidRPr="008F5500">
              <w:rPr>
                <w:rFonts w:ascii="Poppins" w:hAnsi="Poppins" w:cs="Poppins"/>
                <w:sz w:val="18"/>
                <w:szCs w:val="18"/>
              </w:rPr>
              <w:t>ostcode</w:t>
            </w:r>
          </w:p>
        </w:tc>
        <w:tc>
          <w:tcPr>
            <w:tcW w:w="5103" w:type="dxa"/>
            <w:vAlign w:val="center"/>
          </w:tcPr>
          <w:p w14:paraId="5E05651B" w14:textId="77777777" w:rsidR="00DE5B3F" w:rsidRPr="008F5500" w:rsidRDefault="00DE5B3F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DE5B3F" w:rsidRPr="008F5500" w14:paraId="115745A6" w14:textId="77777777" w:rsidTr="4A9396DE">
        <w:trPr>
          <w:trHeight w:val="426"/>
        </w:trPr>
        <w:tc>
          <w:tcPr>
            <w:tcW w:w="1277" w:type="dxa"/>
            <w:vAlign w:val="center"/>
          </w:tcPr>
          <w:p w14:paraId="1F7274AD" w14:textId="77777777" w:rsidR="00DE5B3F" w:rsidRPr="008F5500" w:rsidRDefault="00033258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D</w:t>
            </w:r>
            <w:r w:rsidR="00E10F31" w:rsidRPr="008F5500">
              <w:rPr>
                <w:rFonts w:ascii="Poppins" w:hAnsi="Poppins" w:cs="Poppins"/>
                <w:sz w:val="18"/>
                <w:szCs w:val="18"/>
              </w:rPr>
              <w:t>ate</w:t>
            </w:r>
          </w:p>
        </w:tc>
        <w:tc>
          <w:tcPr>
            <w:tcW w:w="3543" w:type="dxa"/>
            <w:vAlign w:val="center"/>
          </w:tcPr>
          <w:p w14:paraId="04F2C2FB" w14:textId="77777777" w:rsidR="00DE5B3F" w:rsidRPr="008F5500" w:rsidRDefault="00DE5B3F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02EB826" w14:textId="77777777" w:rsidR="00DE5B3F" w:rsidRPr="008F5500" w:rsidRDefault="00033258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D</w:t>
            </w:r>
            <w:r w:rsidR="00E10F31" w:rsidRPr="008F5500">
              <w:rPr>
                <w:rFonts w:ascii="Poppins" w:hAnsi="Poppins" w:cs="Poppins"/>
                <w:sz w:val="18"/>
                <w:szCs w:val="18"/>
              </w:rPr>
              <w:t>ate</w:t>
            </w:r>
          </w:p>
        </w:tc>
        <w:tc>
          <w:tcPr>
            <w:tcW w:w="5103" w:type="dxa"/>
            <w:vAlign w:val="center"/>
          </w:tcPr>
          <w:p w14:paraId="4B5B8702" w14:textId="77777777" w:rsidR="00DE5B3F" w:rsidRPr="008F5500" w:rsidRDefault="00DE5B3F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E10F31" w:rsidRPr="008F5500" w14:paraId="40175F2B" w14:textId="77777777" w:rsidTr="4A9396DE">
        <w:trPr>
          <w:trHeight w:val="443"/>
        </w:trPr>
        <w:tc>
          <w:tcPr>
            <w:tcW w:w="1277" w:type="dxa"/>
            <w:vAlign w:val="center"/>
          </w:tcPr>
          <w:p w14:paraId="5C17B6B0" w14:textId="77777777" w:rsidR="00E10F31" w:rsidRPr="008F5500" w:rsidRDefault="5334043C" w:rsidP="4A9396DE">
            <w:pPr>
              <w:spacing w:after="0" w:line="240" w:lineRule="auto"/>
              <w:rPr>
                <w:rFonts w:ascii="Poppins" w:hAnsi="Poppins" w:cs="Poppins"/>
                <w:strike/>
                <w:sz w:val="18"/>
                <w:szCs w:val="18"/>
              </w:rPr>
            </w:pPr>
            <w:r w:rsidRPr="4A9396DE">
              <w:rPr>
                <w:rFonts w:ascii="Poppins" w:hAnsi="Poppins" w:cs="Poppins"/>
                <w:strike/>
                <w:sz w:val="18"/>
                <w:szCs w:val="18"/>
              </w:rPr>
              <w:t>P</w:t>
            </w:r>
            <w:r w:rsidR="79CA005C" w:rsidRPr="4A9396DE">
              <w:rPr>
                <w:rFonts w:ascii="Poppins" w:hAnsi="Poppins" w:cs="Poppins"/>
                <w:strike/>
                <w:sz w:val="18"/>
                <w:szCs w:val="18"/>
              </w:rPr>
              <w:t>hone</w:t>
            </w:r>
          </w:p>
        </w:tc>
        <w:tc>
          <w:tcPr>
            <w:tcW w:w="3543" w:type="dxa"/>
            <w:vAlign w:val="center"/>
          </w:tcPr>
          <w:p w14:paraId="14C85F6C" w14:textId="77777777" w:rsidR="00E10F31" w:rsidRPr="008F5500" w:rsidRDefault="00E10F31" w:rsidP="4A9396DE">
            <w:pPr>
              <w:spacing w:after="0" w:line="240" w:lineRule="auto"/>
              <w:rPr>
                <w:rFonts w:ascii="Poppins" w:hAnsi="Poppins" w:cs="Poppins"/>
                <w:strike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60171C6" w14:textId="77777777" w:rsidR="00E10F31" w:rsidRPr="008F5500" w:rsidRDefault="5334043C" w:rsidP="4A9396DE">
            <w:pPr>
              <w:spacing w:after="0" w:line="240" w:lineRule="auto"/>
              <w:rPr>
                <w:rFonts w:ascii="Poppins" w:hAnsi="Poppins" w:cs="Poppins"/>
                <w:strike/>
                <w:sz w:val="18"/>
                <w:szCs w:val="18"/>
              </w:rPr>
            </w:pPr>
            <w:r w:rsidRPr="4A9396DE">
              <w:rPr>
                <w:rFonts w:ascii="Poppins" w:hAnsi="Poppins" w:cs="Poppins"/>
                <w:strike/>
                <w:sz w:val="18"/>
                <w:szCs w:val="18"/>
              </w:rPr>
              <w:t>P</w:t>
            </w:r>
            <w:r w:rsidR="79CA005C" w:rsidRPr="4A9396DE">
              <w:rPr>
                <w:rFonts w:ascii="Poppins" w:hAnsi="Poppins" w:cs="Poppins"/>
                <w:strike/>
                <w:sz w:val="18"/>
                <w:szCs w:val="18"/>
              </w:rPr>
              <w:t>hone</w:t>
            </w:r>
          </w:p>
        </w:tc>
        <w:tc>
          <w:tcPr>
            <w:tcW w:w="5103" w:type="dxa"/>
            <w:vAlign w:val="center"/>
          </w:tcPr>
          <w:p w14:paraId="607693F7" w14:textId="77777777" w:rsidR="00E10F31" w:rsidRPr="008F5500" w:rsidRDefault="00E10F31" w:rsidP="4A9396DE">
            <w:pPr>
              <w:spacing w:after="0" w:line="240" w:lineRule="auto"/>
              <w:rPr>
                <w:rFonts w:ascii="Poppins" w:hAnsi="Poppins" w:cs="Poppins"/>
                <w:strike/>
                <w:sz w:val="18"/>
                <w:szCs w:val="18"/>
              </w:rPr>
            </w:pPr>
          </w:p>
        </w:tc>
      </w:tr>
      <w:tr w:rsidR="00C842C9" w:rsidRPr="008F5500" w14:paraId="5C4C6FF4" w14:textId="77777777" w:rsidTr="4A9396DE">
        <w:trPr>
          <w:trHeight w:val="443"/>
        </w:trPr>
        <w:tc>
          <w:tcPr>
            <w:tcW w:w="1277" w:type="dxa"/>
            <w:vAlign w:val="center"/>
          </w:tcPr>
          <w:p w14:paraId="5BAAD8CD" w14:textId="77777777" w:rsidR="00C842C9" w:rsidRPr="008F5500" w:rsidRDefault="00C842C9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Email</w:t>
            </w:r>
          </w:p>
        </w:tc>
        <w:tc>
          <w:tcPr>
            <w:tcW w:w="3543" w:type="dxa"/>
            <w:vAlign w:val="center"/>
          </w:tcPr>
          <w:p w14:paraId="444C04B1" w14:textId="77777777" w:rsidR="00C842C9" w:rsidRPr="008F5500" w:rsidRDefault="00C842C9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35CDA6F" w14:textId="77777777" w:rsidR="00C842C9" w:rsidRPr="008F5500" w:rsidRDefault="00C842C9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Email</w:t>
            </w:r>
          </w:p>
        </w:tc>
        <w:tc>
          <w:tcPr>
            <w:tcW w:w="5103" w:type="dxa"/>
            <w:vAlign w:val="center"/>
          </w:tcPr>
          <w:p w14:paraId="0C34AFE4" w14:textId="77777777" w:rsidR="00C842C9" w:rsidRPr="008F5500" w:rsidRDefault="00C842C9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</w:tbl>
    <w:p w14:paraId="4B1CA7C1" w14:textId="77777777" w:rsidR="00F77F93" w:rsidRPr="008F5500" w:rsidRDefault="00F77F93" w:rsidP="00117042">
      <w:pPr>
        <w:rPr>
          <w:rFonts w:ascii="Poppins" w:hAnsi="Poppins" w:cs="Poppins"/>
          <w:b/>
          <w:sz w:val="18"/>
          <w:szCs w:val="18"/>
        </w:rPr>
      </w:pPr>
    </w:p>
    <w:tbl>
      <w:tblPr>
        <w:tblW w:w="11057" w:type="dxa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551"/>
        <w:gridCol w:w="7371"/>
      </w:tblGrid>
      <w:tr w:rsidR="002439D5" w:rsidRPr="008F5500" w14:paraId="33364BB4" w14:textId="77777777" w:rsidTr="00076FAA">
        <w:trPr>
          <w:trHeight w:val="643"/>
        </w:trPr>
        <w:tc>
          <w:tcPr>
            <w:tcW w:w="1135" w:type="dxa"/>
            <w:shd w:val="clear" w:color="000000" w:fill="FFFFFF"/>
            <w:vAlign w:val="center"/>
          </w:tcPr>
          <w:p w14:paraId="2CB64649" w14:textId="77777777" w:rsidR="002439D5" w:rsidRPr="008F5500" w:rsidRDefault="00281D2A">
            <w:pPr>
              <w:spacing w:after="0" w:line="240" w:lineRule="auto"/>
              <w:rPr>
                <w:rFonts w:ascii="Poppins" w:hAnsi="Poppins" w:cs="Poppins"/>
                <w:b/>
                <w:sz w:val="14"/>
                <w:szCs w:val="14"/>
              </w:rPr>
            </w:pPr>
            <w:r w:rsidRPr="008F5500">
              <w:rPr>
                <w:rFonts w:ascii="Poppins" w:hAnsi="Poppins" w:cs="Poppins"/>
                <w:b/>
                <w:sz w:val="14"/>
                <w:szCs w:val="14"/>
              </w:rPr>
              <w:t>O</w:t>
            </w:r>
            <w:r w:rsidR="002439D5" w:rsidRPr="008F5500">
              <w:rPr>
                <w:rFonts w:ascii="Poppins" w:hAnsi="Poppins" w:cs="Poppins"/>
                <w:b/>
                <w:sz w:val="14"/>
                <w:szCs w:val="14"/>
              </w:rPr>
              <w:t>ffice use</w:t>
            </w:r>
            <w:r w:rsidRPr="008F5500">
              <w:rPr>
                <w:rFonts w:ascii="Poppins" w:hAnsi="Poppins" w:cs="Poppins"/>
                <w:b/>
                <w:sz w:val="14"/>
                <w:szCs w:val="14"/>
              </w:rPr>
              <w:t xml:space="preserve"> only 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14:paraId="67B3398E" w14:textId="77777777" w:rsidR="00033258" w:rsidRPr="008F5500" w:rsidRDefault="00033258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sz w:val="14"/>
                <w:szCs w:val="14"/>
              </w:rPr>
            </w:pPr>
          </w:p>
          <w:p w14:paraId="61B3F106" w14:textId="77777777" w:rsidR="00323174" w:rsidRPr="008F5500" w:rsidRDefault="00323174" w:rsidP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4"/>
                <w:szCs w:val="14"/>
              </w:rPr>
            </w:pPr>
            <w:r w:rsidRPr="008F5500">
              <w:rPr>
                <w:rFonts w:ascii="Poppins" w:hAnsi="Poppins" w:cs="Poppins"/>
                <w:sz w:val="14"/>
                <w:szCs w:val="14"/>
              </w:rPr>
              <w:t>D</w:t>
            </w:r>
            <w:r w:rsidR="002439D5" w:rsidRPr="008F5500">
              <w:rPr>
                <w:rFonts w:ascii="Poppins" w:hAnsi="Poppins" w:cs="Poppins"/>
                <w:sz w:val="14"/>
                <w:szCs w:val="14"/>
              </w:rPr>
              <w:t>ate received</w:t>
            </w:r>
            <w:r w:rsidRPr="008F5500">
              <w:rPr>
                <w:rFonts w:ascii="Poppins" w:hAnsi="Poppins" w:cs="Poppins"/>
                <w:sz w:val="14"/>
                <w:szCs w:val="14"/>
              </w:rPr>
              <w:t xml:space="preserve">:  ___________    </w:t>
            </w:r>
          </w:p>
          <w:p w14:paraId="4F32575C" w14:textId="77777777" w:rsidR="002439D5" w:rsidRPr="008F5500" w:rsidRDefault="002439D5" w:rsidP="00323174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sz w:val="14"/>
                <w:szCs w:val="14"/>
              </w:rPr>
            </w:pPr>
          </w:p>
        </w:tc>
        <w:tc>
          <w:tcPr>
            <w:tcW w:w="7371" w:type="dxa"/>
            <w:shd w:val="clear" w:color="000000" w:fill="FFFFFF"/>
            <w:vAlign w:val="center"/>
          </w:tcPr>
          <w:p w14:paraId="594E38A4" w14:textId="77777777" w:rsidR="00323174" w:rsidRPr="008F5500" w:rsidRDefault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4"/>
                <w:szCs w:val="14"/>
              </w:rPr>
            </w:pPr>
            <w:r w:rsidRPr="008F5500">
              <w:rPr>
                <w:rFonts w:ascii="Poppins" w:hAnsi="Poppins" w:cs="Poppins"/>
                <w:sz w:val="14"/>
                <w:szCs w:val="14"/>
              </w:rPr>
              <w:t>O</w:t>
            </w:r>
            <w:r w:rsidR="002439D5" w:rsidRPr="008F5500">
              <w:rPr>
                <w:rFonts w:ascii="Poppins" w:hAnsi="Poppins" w:cs="Poppins"/>
                <w:sz w:val="14"/>
                <w:szCs w:val="14"/>
              </w:rPr>
              <w:t>rder total:</w:t>
            </w:r>
            <w:r w:rsidR="00033258" w:rsidRPr="008F5500">
              <w:rPr>
                <w:rFonts w:ascii="Poppins" w:hAnsi="Poppins" w:cs="Poppins"/>
                <w:sz w:val="14"/>
                <w:szCs w:val="14"/>
              </w:rPr>
              <w:t xml:space="preserve">  ___________    </w:t>
            </w:r>
          </w:p>
          <w:p w14:paraId="28DFCBB6" w14:textId="77777777" w:rsidR="00323174" w:rsidRPr="008F5500" w:rsidRDefault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4"/>
                <w:szCs w:val="14"/>
              </w:rPr>
            </w:pPr>
          </w:p>
          <w:p w14:paraId="2C96E0AE" w14:textId="77777777" w:rsidR="00033258" w:rsidRPr="008F5500" w:rsidRDefault="003C074D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4"/>
                <w:szCs w:val="14"/>
              </w:rPr>
            </w:pPr>
            <w:r w:rsidRPr="008F5500">
              <w:rPr>
                <w:rFonts w:ascii="Poppins" w:hAnsi="Poppins" w:cs="Poppins"/>
                <w:sz w:val="14"/>
                <w:szCs w:val="14"/>
              </w:rPr>
              <w:t>Processed (signed):</w:t>
            </w:r>
            <w:r w:rsidR="00033258" w:rsidRPr="008F5500">
              <w:rPr>
                <w:rFonts w:ascii="Poppins" w:hAnsi="Poppins" w:cs="Poppins"/>
                <w:sz w:val="14"/>
                <w:szCs w:val="14"/>
              </w:rPr>
              <w:t xml:space="preserve">  __________________________</w:t>
            </w:r>
            <w:r w:rsidR="00CA79F7" w:rsidRPr="008F5500">
              <w:rPr>
                <w:rFonts w:ascii="Poppins" w:hAnsi="Poppins" w:cs="Poppins"/>
                <w:sz w:val="14"/>
                <w:szCs w:val="14"/>
              </w:rPr>
              <w:t>____</w:t>
            </w:r>
          </w:p>
        </w:tc>
      </w:tr>
      <w:tr w:rsidR="00055476" w:rsidRPr="008F5500" w14:paraId="24C84135" w14:textId="77777777" w:rsidTr="00104F28">
        <w:trPr>
          <w:trHeight w:val="333"/>
        </w:trPr>
        <w:tc>
          <w:tcPr>
            <w:tcW w:w="3686" w:type="dxa"/>
            <w:gridSpan w:val="2"/>
            <w:shd w:val="clear" w:color="000000" w:fill="FFFFFF"/>
            <w:vAlign w:val="center"/>
          </w:tcPr>
          <w:p w14:paraId="4502FFB9" w14:textId="77777777" w:rsidR="00055476" w:rsidRPr="008F5500" w:rsidRDefault="00323174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b/>
                <w:sz w:val="14"/>
                <w:szCs w:val="14"/>
              </w:rPr>
            </w:pPr>
            <w:r w:rsidRPr="008F5500">
              <w:rPr>
                <w:rFonts w:ascii="Poppins" w:hAnsi="Poppins" w:cs="Poppins"/>
                <w:b/>
                <w:sz w:val="14"/>
                <w:szCs w:val="14"/>
              </w:rPr>
              <w:t xml:space="preserve">Pregnancy testing kit batch no </w:t>
            </w:r>
            <w:r w:rsidR="00055476" w:rsidRPr="008F5500">
              <w:rPr>
                <w:rFonts w:ascii="Poppins" w:hAnsi="Poppins" w:cs="Poppins"/>
                <w:b/>
                <w:sz w:val="14"/>
                <w:szCs w:val="14"/>
              </w:rPr>
              <w:t>(s):</w:t>
            </w:r>
          </w:p>
        </w:tc>
        <w:tc>
          <w:tcPr>
            <w:tcW w:w="7371" w:type="dxa"/>
            <w:shd w:val="clear" w:color="000000" w:fill="FFFFFF"/>
            <w:vAlign w:val="center"/>
          </w:tcPr>
          <w:p w14:paraId="1F19330D" w14:textId="77777777" w:rsidR="00055476" w:rsidRPr="008F5500" w:rsidRDefault="00055476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4"/>
                <w:szCs w:val="14"/>
              </w:rPr>
            </w:pPr>
          </w:p>
        </w:tc>
      </w:tr>
    </w:tbl>
    <w:p w14:paraId="73E20D0F" w14:textId="77777777" w:rsidR="003B51DA" w:rsidRDefault="003B51DA" w:rsidP="003B51DA">
      <w:pPr>
        <w:tabs>
          <w:tab w:val="left" w:pos="1884"/>
        </w:tabs>
        <w:rPr>
          <w:rFonts w:ascii="Poppins" w:hAnsi="Poppins" w:cs="Poppins"/>
          <w:b/>
          <w:bCs/>
          <w:sz w:val="18"/>
          <w:szCs w:val="18"/>
        </w:rPr>
      </w:pPr>
    </w:p>
    <w:p w14:paraId="55379618" w14:textId="7CE834A0" w:rsidR="0047583C" w:rsidRDefault="00F77F93" w:rsidP="003B51DA">
      <w:pPr>
        <w:tabs>
          <w:tab w:val="left" w:pos="1884"/>
        </w:tabs>
        <w:rPr>
          <w:rStyle w:val="Hyperlink"/>
          <w:rFonts w:ascii="Poppins" w:hAnsi="Poppins" w:cs="Poppins"/>
          <w:b/>
          <w:bCs/>
          <w:sz w:val="18"/>
          <w:szCs w:val="18"/>
        </w:rPr>
      </w:pPr>
      <w:r w:rsidRPr="44F73427">
        <w:rPr>
          <w:rFonts w:ascii="Poppins" w:hAnsi="Poppins" w:cs="Poppins"/>
          <w:b/>
          <w:bCs/>
          <w:color w:val="142852"/>
          <w:sz w:val="18"/>
          <w:szCs w:val="18"/>
        </w:rPr>
        <w:t xml:space="preserve">Please email your completed order form to: </w:t>
      </w:r>
      <w:hyperlink r:id="rId11">
        <w:r w:rsidR="006E2C5B">
          <w:rPr>
            <w:rStyle w:val="Hyperlink"/>
            <w:rFonts w:ascii="Poppins" w:hAnsi="Poppins" w:cs="Poppins"/>
            <w:b/>
            <w:bCs/>
            <w:sz w:val="18"/>
            <w:szCs w:val="18"/>
          </w:rPr>
          <w:t>loth.healthyrespect@nhs.scot</w:t>
        </w:r>
      </w:hyperlink>
    </w:p>
    <w:p w14:paraId="69DBF9BE" w14:textId="785D2957" w:rsidR="003B51DA" w:rsidRPr="00C06DBE" w:rsidRDefault="003B51DA" w:rsidP="003B51DA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Poppins" w:hAnsi="Poppins" w:cs="Poppins"/>
          <w:b/>
          <w:color w:val="142852"/>
          <w:sz w:val="18"/>
          <w:szCs w:val="18"/>
        </w:rPr>
      </w:pPr>
      <w:r w:rsidRPr="00C06DBE">
        <w:rPr>
          <w:rFonts w:ascii="Poppins" w:hAnsi="Poppins" w:cs="Poppins"/>
          <w:b/>
          <w:color w:val="142852"/>
          <w:sz w:val="18"/>
          <w:szCs w:val="18"/>
        </w:rPr>
        <w:t>Please note from April 2024, we will not accept historic versions of order forms</w:t>
      </w:r>
    </w:p>
    <w:p w14:paraId="43788EF0" w14:textId="66568EB9" w:rsidR="003B51DA" w:rsidRPr="00C06DBE" w:rsidRDefault="003B51DA" w:rsidP="00646C2F">
      <w:pPr>
        <w:pStyle w:val="ListParagraph"/>
        <w:numPr>
          <w:ilvl w:val="0"/>
          <w:numId w:val="12"/>
        </w:numPr>
        <w:tabs>
          <w:tab w:val="left" w:pos="1884"/>
        </w:tabs>
        <w:spacing w:after="0" w:line="240" w:lineRule="auto"/>
        <w:jc w:val="both"/>
        <w:rPr>
          <w:rFonts w:cs="Arial"/>
          <w:sz w:val="18"/>
          <w:szCs w:val="18"/>
        </w:rPr>
      </w:pPr>
      <w:r w:rsidRPr="00C06DBE">
        <w:rPr>
          <w:rFonts w:ascii="Poppins" w:hAnsi="Poppins" w:cs="Poppins"/>
          <w:b/>
          <w:color w:val="142852"/>
          <w:sz w:val="18"/>
          <w:szCs w:val="18"/>
        </w:rPr>
        <w:t xml:space="preserve">All staff using Healthy Respect products must be trained to do so. Please contact our </w:t>
      </w:r>
      <w:r w:rsidR="00C06DBE" w:rsidRPr="00C06DBE">
        <w:rPr>
          <w:rFonts w:ascii="Poppins" w:hAnsi="Poppins" w:cs="Poppins"/>
          <w:b/>
          <w:color w:val="142852"/>
          <w:sz w:val="18"/>
          <w:szCs w:val="18"/>
        </w:rPr>
        <w:t>S</w:t>
      </w:r>
      <w:r w:rsidRPr="00C06DBE">
        <w:rPr>
          <w:rFonts w:ascii="Poppins" w:hAnsi="Poppins" w:cs="Poppins"/>
          <w:b/>
          <w:color w:val="142852"/>
          <w:sz w:val="18"/>
          <w:szCs w:val="18"/>
        </w:rPr>
        <w:t xml:space="preserve">ervice </w:t>
      </w:r>
      <w:r w:rsidR="00C06DBE" w:rsidRPr="00C06DBE">
        <w:rPr>
          <w:rFonts w:ascii="Poppins" w:hAnsi="Poppins" w:cs="Poppins"/>
          <w:b/>
          <w:color w:val="142852"/>
          <w:sz w:val="18"/>
          <w:szCs w:val="18"/>
        </w:rPr>
        <w:t>C</w:t>
      </w:r>
      <w:r w:rsidRPr="00C06DBE">
        <w:rPr>
          <w:rFonts w:ascii="Poppins" w:hAnsi="Poppins" w:cs="Poppins"/>
          <w:b/>
          <w:color w:val="142852"/>
          <w:sz w:val="18"/>
          <w:szCs w:val="18"/>
        </w:rPr>
        <w:t xml:space="preserve">oordinator </w:t>
      </w:r>
      <w:hyperlink r:id="rId12" w:history="1">
        <w:r w:rsidRPr="00C06DBE">
          <w:rPr>
            <w:rStyle w:val="Hyperlink"/>
            <w:rFonts w:ascii="Poppins" w:hAnsi="Poppins" w:cs="Poppins"/>
            <w:b/>
            <w:sz w:val="18"/>
            <w:szCs w:val="18"/>
          </w:rPr>
          <w:t>Lisa.Balfe@nhslothian.scot.nhs.uk</w:t>
        </w:r>
      </w:hyperlink>
      <w:r w:rsidRPr="00C06DBE">
        <w:rPr>
          <w:rFonts w:ascii="Poppins" w:hAnsi="Poppins" w:cs="Poppins"/>
          <w:b/>
          <w:sz w:val="18"/>
          <w:szCs w:val="18"/>
        </w:rPr>
        <w:t xml:space="preserve"> </w:t>
      </w:r>
      <w:r w:rsidRPr="00C06DBE">
        <w:rPr>
          <w:rFonts w:ascii="Poppins" w:hAnsi="Poppins" w:cs="Poppins"/>
          <w:b/>
          <w:color w:val="142852"/>
          <w:sz w:val="18"/>
          <w:szCs w:val="18"/>
        </w:rPr>
        <w:t>with any questions or to discuss any training need.</w:t>
      </w:r>
    </w:p>
    <w:sectPr w:rsidR="003B51DA" w:rsidRPr="00C06DBE" w:rsidSect="001601BA">
      <w:headerReference w:type="default" r:id="rId13"/>
      <w:footerReference w:type="default" r:id="rId14"/>
      <w:pgSz w:w="11907" w:h="16840"/>
      <w:pgMar w:top="720" w:right="720" w:bottom="720" w:left="720" w:header="568" w:footer="45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0E254" w14:textId="77777777" w:rsidR="00B26288" w:rsidRDefault="00B26288">
      <w:r>
        <w:separator/>
      </w:r>
    </w:p>
  </w:endnote>
  <w:endnote w:type="continuationSeparator" w:id="0">
    <w:p w14:paraId="0E0DAFBC" w14:textId="77777777" w:rsidR="00B26288" w:rsidRDefault="00B26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166BBD6-F404-403F-9FAF-E4A3D2137265}"/>
    <w:embedBold r:id="rId2" w:fontKey="{C1CA10EE-17E0-41FB-96C7-46A8659D1A82}"/>
    <w:embedItalic r:id="rId3" w:fontKey="{54DE6837-B4DA-415F-8D3E-AA3D581E2E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3E3E6FF-5958-4375-9DEF-63F779D179AB}"/>
    <w:embedBold r:id="rId5" w:fontKey="{97B395C8-6B7B-4B5B-AAE6-EF300B631389}"/>
    <w:embedItalic r:id="rId6" w:fontKey="{E7CB769F-F55C-4537-BCA0-C25D8AF85AEC}"/>
    <w:embedBoldItalic r:id="rId7" w:fontKey="{9BB057B4-09CA-4593-B736-54BA299FF3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7D797635-7C4A-4DDD-8CC9-863579DDF5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D2C06FF7-1311-48A0-9D4C-665F4071A2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FA09FE32-235E-4032-A9E5-1CDE7E2CF11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ED2B6A05-6559-4CB8-8ACF-F8D817A5B204}"/>
    <w:embedBold r:id="rId12" w:fontKey="{C7D7DFB7-503E-49BE-9ABD-3441A14EC16B}"/>
    <w:embedItalic r:id="rId13" w:fontKey="{B90438CF-4FB8-4556-A1B2-CB8608BF0942}"/>
    <w:embedBoldItalic r:id="rId14" w:fontKey="{9410A7ED-6DE9-46AB-8D2B-E7218F0E84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278D316-FEA3-432E-A573-D9EDDE873547}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  <w:embedRegular r:id="rId16" w:fontKey="{DBE464AA-82F3-4657-90DE-ED6D99F6F6DB}"/>
    <w:embedBold r:id="rId17" w:fontKey="{EFBCF3A5-CDCB-4CA5-8E80-58326F33E204}"/>
    <w:embedItalic r:id="rId18" w:fontKey="{5BCB2AAF-25A8-4F67-B6DB-D8CCA15BA8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2A1A4CE1-EA94-40A5-9091-BC207C35B7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0" w:fontKey="{60EAE991-82EF-4194-A386-EFD670B3B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9BF8E" w14:textId="0A871EA9" w:rsidR="00076FAA" w:rsidRPr="003B51DA" w:rsidRDefault="00535B27" w:rsidP="003B51DA">
    <w:pPr>
      <w:spacing w:after="0" w:line="240" w:lineRule="auto"/>
    </w:pPr>
    <w:r w:rsidRPr="00535B27"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D614DA3" wp14:editId="7CAFDF28">
              <wp:simplePos x="0" y="0"/>
              <wp:positionH relativeFrom="rightMargin">
                <wp:posOffset>-470535</wp:posOffset>
              </wp:positionH>
              <wp:positionV relativeFrom="margin">
                <wp:posOffset>9279255</wp:posOffset>
              </wp:positionV>
              <wp:extent cx="664845" cy="389890"/>
              <wp:effectExtent l="3810" t="635" r="0" b="0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845" cy="389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D00E3" w14:textId="77777777" w:rsidR="00A22EEA" w:rsidRPr="0047583C" w:rsidRDefault="00A22EEA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Poppins" w:hAnsi="Poppins" w:cs="Poppins"/>
                            </w:rPr>
                          </w:pPr>
                          <w:r w:rsidRPr="0047583C">
                            <w:rPr>
                              <w:rFonts w:ascii="Poppins" w:hAnsi="Poppins" w:cs="Poppins"/>
                            </w:rPr>
                            <w:t xml:space="preserve">Page | </w:t>
                          </w:r>
                          <w:r w:rsidR="00535B27" w:rsidRPr="0047583C">
                            <w:rPr>
                              <w:rFonts w:ascii="Poppins" w:hAnsi="Poppins" w:cs="Poppins"/>
                            </w:rPr>
                            <w:fldChar w:fldCharType="begin"/>
                          </w:r>
                          <w:r w:rsidR="00535B27" w:rsidRPr="0047583C">
                            <w:rPr>
                              <w:rFonts w:ascii="Poppins" w:hAnsi="Poppins" w:cs="Poppins"/>
                            </w:rPr>
                            <w:instrText xml:space="preserve"> PAGE   \* MERGEFORMAT </w:instrText>
                          </w:r>
                          <w:r w:rsidR="00535B27" w:rsidRPr="0047583C">
                            <w:rPr>
                              <w:rFonts w:ascii="Poppins" w:hAnsi="Poppins" w:cs="Poppins"/>
                            </w:rPr>
                            <w:fldChar w:fldCharType="separate"/>
                          </w:r>
                          <w:r w:rsidR="00471732" w:rsidRPr="0047583C">
                            <w:rPr>
                              <w:rFonts w:ascii="Poppins" w:hAnsi="Poppins" w:cs="Poppins"/>
                              <w:noProof/>
                            </w:rPr>
                            <w:t>2</w:t>
                          </w:r>
                          <w:r w:rsidR="00535B27" w:rsidRPr="0047583C">
                            <w:rPr>
                              <w:rFonts w:ascii="Poppins" w:hAnsi="Poppins" w:cs="Poppins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3D7305F6">
            <v:rect id="Rectangle 1" style="position:absolute;margin-left:-37.05pt;margin-top:730.65pt;width:52.35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spid="_x0000_s1026" o:allowincell="f" stroked="f" w14:anchorId="0D614D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">
              <v:textbox style="mso-fit-shape-to-text:t" inset="0,,0">
                <w:txbxContent>
                  <w:p w:rsidRPr="0047583C" w:rsidR="00A22EEA" w:rsidRDefault="00A22EEA" w14:paraId="7B249687" w14:textId="77777777">
                    <w:pPr>
                      <w:pBdr>
                        <w:top w:val="single" w:color="D8D8D8" w:themeColor="background1" w:themeShade="D8" w:sz="4" w:space="1"/>
                      </w:pBdr>
                      <w:rPr>
                        <w:rFonts w:ascii="Poppins" w:hAnsi="Poppins" w:cs="Poppins"/>
                      </w:rPr>
                    </w:pPr>
                    <w:r w:rsidRPr="0047583C">
                      <w:rPr>
                        <w:rFonts w:ascii="Poppins" w:hAnsi="Poppins" w:cs="Poppins"/>
                      </w:rPr>
                      <w:t xml:space="preserve">Page | </w:t>
                    </w:r>
                    <w:r w:rsidRPr="0047583C" w:rsidR="00535B27">
                      <w:rPr>
                        <w:rFonts w:ascii="Poppins" w:hAnsi="Poppins" w:cs="Poppins"/>
                      </w:rPr>
                      <w:fldChar w:fldCharType="begin"/>
                    </w:r>
                    <w:r w:rsidRPr="0047583C" w:rsidR="00535B27">
                      <w:rPr>
                        <w:rFonts w:ascii="Poppins" w:hAnsi="Poppins" w:cs="Poppins"/>
                      </w:rPr>
                      <w:instrText xml:space="preserve"> PAGE   \* MERGEFORMAT </w:instrText>
                    </w:r>
                    <w:r w:rsidRPr="0047583C" w:rsidR="00535B27">
                      <w:rPr>
                        <w:rFonts w:ascii="Poppins" w:hAnsi="Poppins" w:cs="Poppins"/>
                      </w:rPr>
                      <w:fldChar w:fldCharType="separate"/>
                    </w:r>
                    <w:r w:rsidRPr="0047583C" w:rsidR="00471732">
                      <w:rPr>
                        <w:rFonts w:ascii="Poppins" w:hAnsi="Poppins" w:cs="Poppins"/>
                        <w:noProof/>
                      </w:rPr>
                      <w:t>2</w:t>
                    </w:r>
                    <w:r w:rsidRPr="0047583C" w:rsidR="00535B27">
                      <w:rPr>
                        <w:rFonts w:ascii="Poppins" w:hAnsi="Poppins" w:cs="Poppins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4F436" w14:textId="77777777" w:rsidR="00B26288" w:rsidRDefault="00B26288">
      <w:r>
        <w:separator/>
      </w:r>
    </w:p>
  </w:footnote>
  <w:footnote w:type="continuationSeparator" w:id="0">
    <w:p w14:paraId="33A858FA" w14:textId="77777777" w:rsidR="00B26288" w:rsidRDefault="00B26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82A58" w14:textId="114900B6" w:rsidR="00B722D5" w:rsidRPr="00C06DBE" w:rsidRDefault="00B722D5" w:rsidP="00B722D5">
    <w:pPr>
      <w:pStyle w:val="FootnoteText"/>
      <w:spacing w:after="0" w:line="240" w:lineRule="auto"/>
      <w:rPr>
        <w:rFonts w:ascii="Poppins" w:hAnsi="Poppins" w:cs="Poppins"/>
        <w:b/>
        <w:color w:val="142852"/>
        <w:sz w:val="40"/>
        <w:szCs w:val="40"/>
      </w:rPr>
    </w:pPr>
    <w:r w:rsidRPr="00C06DBE">
      <w:rPr>
        <w:rFonts w:cs="Arial"/>
        <w:noProof/>
        <w:color w:val="142852"/>
        <w:szCs w:val="22"/>
      </w:rPr>
      <w:drawing>
        <wp:anchor distT="0" distB="0" distL="114300" distR="114300" simplePos="0" relativeHeight="251663360" behindDoc="0" locked="0" layoutInCell="1" allowOverlap="1" wp14:anchorId="564D5373" wp14:editId="6F8748AD">
          <wp:simplePos x="0" y="0"/>
          <wp:positionH relativeFrom="column">
            <wp:posOffset>6446520</wp:posOffset>
          </wp:positionH>
          <wp:positionV relativeFrom="paragraph">
            <wp:posOffset>-176530</wp:posOffset>
          </wp:positionV>
          <wp:extent cx="496737" cy="305157"/>
          <wp:effectExtent l="0" t="0" r="0" b="0"/>
          <wp:wrapNone/>
          <wp:docPr id="672152554" name="Picture 672152554" descr="Blue and black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lue and black logo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737" cy="3051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6DBE">
      <w:rPr>
        <w:rFonts w:ascii="Poppins" w:hAnsi="Poppins" w:cs="Poppins"/>
        <w:noProof/>
        <w:color w:val="142852"/>
        <w:sz w:val="22"/>
        <w:szCs w:val="22"/>
      </w:rPr>
      <w:drawing>
        <wp:anchor distT="0" distB="0" distL="114300" distR="114300" simplePos="0" relativeHeight="251662336" behindDoc="0" locked="0" layoutInCell="1" allowOverlap="1" wp14:anchorId="33FC1640" wp14:editId="68EE6366">
          <wp:simplePos x="0" y="0"/>
          <wp:positionH relativeFrom="column">
            <wp:posOffset>-266700</wp:posOffset>
          </wp:positionH>
          <wp:positionV relativeFrom="page">
            <wp:posOffset>184150</wp:posOffset>
          </wp:positionV>
          <wp:extent cx="734060" cy="474980"/>
          <wp:effectExtent l="0" t="0" r="0" b="0"/>
          <wp:wrapThrough wrapText="bothSides">
            <wp:wrapPolygon edited="0">
              <wp:start x="13453" y="866"/>
              <wp:lineTo x="1121" y="5198"/>
              <wp:lineTo x="561" y="16460"/>
              <wp:lineTo x="6166" y="16460"/>
              <wp:lineTo x="7848" y="19925"/>
              <wp:lineTo x="10651" y="19925"/>
              <wp:lineTo x="11772" y="16460"/>
              <wp:lineTo x="20180" y="16460"/>
              <wp:lineTo x="20740" y="5198"/>
              <wp:lineTo x="16256" y="866"/>
              <wp:lineTo x="13453" y="866"/>
            </wp:wrapPolygon>
          </wp:wrapThrough>
          <wp:docPr id="49039676" name="Picture 490396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47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6DBE">
      <w:rPr>
        <w:rFonts w:ascii="Poppins" w:hAnsi="Poppins" w:cs="Poppins"/>
        <w:b/>
        <w:color w:val="142852"/>
        <w:sz w:val="40"/>
        <w:szCs w:val="40"/>
      </w:rPr>
      <w:t>Healthy Respect Services Kit Bag Order Form</w:t>
    </w:r>
  </w:p>
  <w:p w14:paraId="43D1E287" w14:textId="6BE636CA" w:rsidR="006A7D49" w:rsidRPr="006A7D49" w:rsidRDefault="006A7D49" w:rsidP="006A7D49">
    <w:pPr>
      <w:pStyle w:val="FootnoteText"/>
      <w:spacing w:after="0" w:line="240" w:lineRule="auto"/>
      <w:jc w:val="center"/>
      <w:rPr>
        <w:rFonts w:ascii="Poppins" w:hAnsi="Poppins" w:cs="Poppins"/>
        <w:b/>
        <w:color w:val="00206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00000000"/>
    <w:lvl w:ilvl="0">
      <w:start w:val="11"/>
      <w:numFmt w:val="bullet"/>
      <w:pStyle w:val="ListBullet2"/>
      <w:lvlText w:val=":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FFFFFF88"/>
    <w:multiLevelType w:val="singleLevel"/>
    <w:tmpl w:val="00000000"/>
    <w:lvl w:ilvl="0">
      <w:start w:val="1"/>
      <w:numFmt w:val="decimal"/>
      <w:pStyle w:val="ListNumber"/>
      <w:lvlText w:val="%1.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0000001"/>
    <w:multiLevelType w:val="singleLevel"/>
    <w:tmpl w:val="00000000"/>
    <w:lvl w:ilvl="0">
      <w:start w:val="11"/>
      <w:numFmt w:val="bullet"/>
      <w:pStyle w:val="ListBullet"/>
      <w:lvlText w:val=":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FB35127"/>
    <w:multiLevelType w:val="hybridMultilevel"/>
    <w:tmpl w:val="147074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A42A5"/>
    <w:multiLevelType w:val="hybridMultilevel"/>
    <w:tmpl w:val="46F236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77B5F"/>
    <w:multiLevelType w:val="hybridMultilevel"/>
    <w:tmpl w:val="9B0A6A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C1261"/>
    <w:multiLevelType w:val="hybridMultilevel"/>
    <w:tmpl w:val="91D4F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E0932"/>
    <w:multiLevelType w:val="hybridMultilevel"/>
    <w:tmpl w:val="D98C4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26F7C"/>
    <w:multiLevelType w:val="hybridMultilevel"/>
    <w:tmpl w:val="64F69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F64D2"/>
    <w:multiLevelType w:val="hybridMultilevel"/>
    <w:tmpl w:val="48B00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94B20"/>
    <w:multiLevelType w:val="hybridMultilevel"/>
    <w:tmpl w:val="86E0CF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6550A"/>
    <w:multiLevelType w:val="hybridMultilevel"/>
    <w:tmpl w:val="F954CD32"/>
    <w:lvl w:ilvl="0" w:tplc="AE78D6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BA1B32"/>
    <w:multiLevelType w:val="hybridMultilevel"/>
    <w:tmpl w:val="47CA7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C25AFD"/>
    <w:multiLevelType w:val="hybridMultilevel"/>
    <w:tmpl w:val="CD82A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5708469">
    <w:abstractNumId w:val="0"/>
  </w:num>
  <w:num w:numId="2" w16cid:durableId="1674603178">
    <w:abstractNumId w:val="1"/>
  </w:num>
  <w:num w:numId="3" w16cid:durableId="297687038">
    <w:abstractNumId w:val="2"/>
  </w:num>
  <w:num w:numId="4" w16cid:durableId="655652020">
    <w:abstractNumId w:val="13"/>
  </w:num>
  <w:num w:numId="5" w16cid:durableId="1236209505">
    <w:abstractNumId w:val="7"/>
  </w:num>
  <w:num w:numId="6" w16cid:durableId="1310593415">
    <w:abstractNumId w:val="5"/>
  </w:num>
  <w:num w:numId="7" w16cid:durableId="1521048072">
    <w:abstractNumId w:val="4"/>
  </w:num>
  <w:num w:numId="8" w16cid:durableId="1079714047">
    <w:abstractNumId w:val="3"/>
  </w:num>
  <w:num w:numId="9" w16cid:durableId="408696683">
    <w:abstractNumId w:val="10"/>
  </w:num>
  <w:num w:numId="10" w16cid:durableId="1850095706">
    <w:abstractNumId w:val="12"/>
  </w:num>
  <w:num w:numId="11" w16cid:durableId="543374163">
    <w:abstractNumId w:val="8"/>
  </w:num>
  <w:num w:numId="12" w16cid:durableId="1106342994">
    <w:abstractNumId w:val="11"/>
  </w:num>
  <w:num w:numId="13" w16cid:durableId="564605302">
    <w:abstractNumId w:val="9"/>
  </w:num>
  <w:num w:numId="14" w16cid:durableId="122422205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E717652-4592-4BE8-878F-D05B07E8B162}"/>
    <w:docVar w:name="dgnword-eventsink" w:val="42083824"/>
  </w:docVars>
  <w:rsids>
    <w:rsidRoot w:val="00522F42"/>
    <w:rsid w:val="00003863"/>
    <w:rsid w:val="00014287"/>
    <w:rsid w:val="00020194"/>
    <w:rsid w:val="00033258"/>
    <w:rsid w:val="00037980"/>
    <w:rsid w:val="000477F1"/>
    <w:rsid w:val="00055476"/>
    <w:rsid w:val="000631D1"/>
    <w:rsid w:val="0006502C"/>
    <w:rsid w:val="00066D26"/>
    <w:rsid w:val="00076FAA"/>
    <w:rsid w:val="00080158"/>
    <w:rsid w:val="00085544"/>
    <w:rsid w:val="00090902"/>
    <w:rsid w:val="000921FB"/>
    <w:rsid w:val="000940DE"/>
    <w:rsid w:val="000A6FF8"/>
    <w:rsid w:val="000C310E"/>
    <w:rsid w:val="000C3561"/>
    <w:rsid w:val="000C365D"/>
    <w:rsid w:val="000D2804"/>
    <w:rsid w:val="000E3588"/>
    <w:rsid w:val="00104F28"/>
    <w:rsid w:val="00117042"/>
    <w:rsid w:val="001601BA"/>
    <w:rsid w:val="001669D3"/>
    <w:rsid w:val="001722EB"/>
    <w:rsid w:val="001849E1"/>
    <w:rsid w:val="001A3E89"/>
    <w:rsid w:val="001B7DA2"/>
    <w:rsid w:val="001E2CAF"/>
    <w:rsid w:val="001E51EF"/>
    <w:rsid w:val="001E6AC0"/>
    <w:rsid w:val="0020604F"/>
    <w:rsid w:val="00210096"/>
    <w:rsid w:val="002220BD"/>
    <w:rsid w:val="002352B8"/>
    <w:rsid w:val="00237FCF"/>
    <w:rsid w:val="002439D5"/>
    <w:rsid w:val="002536C8"/>
    <w:rsid w:val="00257BAE"/>
    <w:rsid w:val="00271BDA"/>
    <w:rsid w:val="00281D2A"/>
    <w:rsid w:val="0028633D"/>
    <w:rsid w:val="00293621"/>
    <w:rsid w:val="002A4174"/>
    <w:rsid w:val="002F7C1E"/>
    <w:rsid w:val="00304BD1"/>
    <w:rsid w:val="00321D30"/>
    <w:rsid w:val="00323174"/>
    <w:rsid w:val="00330453"/>
    <w:rsid w:val="00333EDA"/>
    <w:rsid w:val="003340F5"/>
    <w:rsid w:val="0033560A"/>
    <w:rsid w:val="003367E5"/>
    <w:rsid w:val="003605D0"/>
    <w:rsid w:val="003737DC"/>
    <w:rsid w:val="003952FE"/>
    <w:rsid w:val="003A31D5"/>
    <w:rsid w:val="003B51DA"/>
    <w:rsid w:val="003C074D"/>
    <w:rsid w:val="003C3854"/>
    <w:rsid w:val="003E3D36"/>
    <w:rsid w:val="003E5222"/>
    <w:rsid w:val="003F59D1"/>
    <w:rsid w:val="003F6F0B"/>
    <w:rsid w:val="003F7B91"/>
    <w:rsid w:val="00404EBE"/>
    <w:rsid w:val="0040707F"/>
    <w:rsid w:val="0042680D"/>
    <w:rsid w:val="00427DB7"/>
    <w:rsid w:val="004526BA"/>
    <w:rsid w:val="00454D55"/>
    <w:rsid w:val="00455CF4"/>
    <w:rsid w:val="00471732"/>
    <w:rsid w:val="0047583C"/>
    <w:rsid w:val="00483FE6"/>
    <w:rsid w:val="00487B08"/>
    <w:rsid w:val="004B280C"/>
    <w:rsid w:val="004D19D6"/>
    <w:rsid w:val="004E5083"/>
    <w:rsid w:val="00502311"/>
    <w:rsid w:val="00503158"/>
    <w:rsid w:val="00516858"/>
    <w:rsid w:val="00516B18"/>
    <w:rsid w:val="00522F42"/>
    <w:rsid w:val="00535B27"/>
    <w:rsid w:val="005465A1"/>
    <w:rsid w:val="005633F1"/>
    <w:rsid w:val="00573FCB"/>
    <w:rsid w:val="00574235"/>
    <w:rsid w:val="0058471C"/>
    <w:rsid w:val="005B1CEC"/>
    <w:rsid w:val="005D2C98"/>
    <w:rsid w:val="00605A6E"/>
    <w:rsid w:val="00613259"/>
    <w:rsid w:val="00615B57"/>
    <w:rsid w:val="006513F7"/>
    <w:rsid w:val="006550F4"/>
    <w:rsid w:val="00661561"/>
    <w:rsid w:val="006702FC"/>
    <w:rsid w:val="00692191"/>
    <w:rsid w:val="006A7D49"/>
    <w:rsid w:val="006B0C89"/>
    <w:rsid w:val="006B18F6"/>
    <w:rsid w:val="006B7E54"/>
    <w:rsid w:val="006C5035"/>
    <w:rsid w:val="006E08F0"/>
    <w:rsid w:val="006E2C5B"/>
    <w:rsid w:val="006E3CFD"/>
    <w:rsid w:val="006E70E3"/>
    <w:rsid w:val="00723B0F"/>
    <w:rsid w:val="00735975"/>
    <w:rsid w:val="00736DC8"/>
    <w:rsid w:val="007371C3"/>
    <w:rsid w:val="00743D86"/>
    <w:rsid w:val="00747DF8"/>
    <w:rsid w:val="00754377"/>
    <w:rsid w:val="00781DA0"/>
    <w:rsid w:val="007827F7"/>
    <w:rsid w:val="007B7DFA"/>
    <w:rsid w:val="007E75D3"/>
    <w:rsid w:val="00803270"/>
    <w:rsid w:val="0083019F"/>
    <w:rsid w:val="00837471"/>
    <w:rsid w:val="00844E8B"/>
    <w:rsid w:val="00847640"/>
    <w:rsid w:val="00854853"/>
    <w:rsid w:val="008638FA"/>
    <w:rsid w:val="0087197A"/>
    <w:rsid w:val="008754F1"/>
    <w:rsid w:val="00881A23"/>
    <w:rsid w:val="008F52AE"/>
    <w:rsid w:val="008F5500"/>
    <w:rsid w:val="008F76D9"/>
    <w:rsid w:val="0090245C"/>
    <w:rsid w:val="009107BA"/>
    <w:rsid w:val="00915B10"/>
    <w:rsid w:val="00916B9C"/>
    <w:rsid w:val="00955DB7"/>
    <w:rsid w:val="00955FDD"/>
    <w:rsid w:val="00961290"/>
    <w:rsid w:val="00965E81"/>
    <w:rsid w:val="00970916"/>
    <w:rsid w:val="009727EC"/>
    <w:rsid w:val="009739A9"/>
    <w:rsid w:val="009903AB"/>
    <w:rsid w:val="009909A0"/>
    <w:rsid w:val="009A502D"/>
    <w:rsid w:val="009A59CE"/>
    <w:rsid w:val="009A61AB"/>
    <w:rsid w:val="009C02FB"/>
    <w:rsid w:val="009F0A93"/>
    <w:rsid w:val="009F610C"/>
    <w:rsid w:val="00A04227"/>
    <w:rsid w:val="00A074FB"/>
    <w:rsid w:val="00A1368A"/>
    <w:rsid w:val="00A22EEA"/>
    <w:rsid w:val="00A31DD8"/>
    <w:rsid w:val="00A5740F"/>
    <w:rsid w:val="00A6190D"/>
    <w:rsid w:val="00A93642"/>
    <w:rsid w:val="00AB2DCE"/>
    <w:rsid w:val="00AB7DE5"/>
    <w:rsid w:val="00AD542B"/>
    <w:rsid w:val="00AE45EB"/>
    <w:rsid w:val="00B23A3C"/>
    <w:rsid w:val="00B26288"/>
    <w:rsid w:val="00B30539"/>
    <w:rsid w:val="00B56B56"/>
    <w:rsid w:val="00B722D5"/>
    <w:rsid w:val="00BB1083"/>
    <w:rsid w:val="00BB3B69"/>
    <w:rsid w:val="00BC6639"/>
    <w:rsid w:val="00BC7694"/>
    <w:rsid w:val="00BC7AA3"/>
    <w:rsid w:val="00BD3153"/>
    <w:rsid w:val="00BD599A"/>
    <w:rsid w:val="00BE197F"/>
    <w:rsid w:val="00C02A4D"/>
    <w:rsid w:val="00C06DBE"/>
    <w:rsid w:val="00C07A40"/>
    <w:rsid w:val="00C10075"/>
    <w:rsid w:val="00C165D0"/>
    <w:rsid w:val="00C34794"/>
    <w:rsid w:val="00C351AA"/>
    <w:rsid w:val="00C47ADC"/>
    <w:rsid w:val="00C56CDA"/>
    <w:rsid w:val="00C62A0F"/>
    <w:rsid w:val="00C647F0"/>
    <w:rsid w:val="00C64C63"/>
    <w:rsid w:val="00C64E5E"/>
    <w:rsid w:val="00C80CB4"/>
    <w:rsid w:val="00C842C9"/>
    <w:rsid w:val="00C91FF4"/>
    <w:rsid w:val="00CA5F6F"/>
    <w:rsid w:val="00CA79F7"/>
    <w:rsid w:val="00CB1251"/>
    <w:rsid w:val="00CB4C60"/>
    <w:rsid w:val="00CF0D35"/>
    <w:rsid w:val="00D0130F"/>
    <w:rsid w:val="00D137DF"/>
    <w:rsid w:val="00D26D0C"/>
    <w:rsid w:val="00D27989"/>
    <w:rsid w:val="00D437BF"/>
    <w:rsid w:val="00D444BE"/>
    <w:rsid w:val="00D47952"/>
    <w:rsid w:val="00DC2B96"/>
    <w:rsid w:val="00DC7377"/>
    <w:rsid w:val="00DD72CF"/>
    <w:rsid w:val="00DE5B3F"/>
    <w:rsid w:val="00DF2BA8"/>
    <w:rsid w:val="00DF3D96"/>
    <w:rsid w:val="00E10F31"/>
    <w:rsid w:val="00E11834"/>
    <w:rsid w:val="00E15CD3"/>
    <w:rsid w:val="00E24B35"/>
    <w:rsid w:val="00E516BC"/>
    <w:rsid w:val="00E541CC"/>
    <w:rsid w:val="00E547DD"/>
    <w:rsid w:val="00E54E26"/>
    <w:rsid w:val="00E6497F"/>
    <w:rsid w:val="00E9588F"/>
    <w:rsid w:val="00E95A13"/>
    <w:rsid w:val="00EA1A52"/>
    <w:rsid w:val="00EA5997"/>
    <w:rsid w:val="00EB2776"/>
    <w:rsid w:val="00EE48A6"/>
    <w:rsid w:val="00EF719B"/>
    <w:rsid w:val="00F01A56"/>
    <w:rsid w:val="00F37597"/>
    <w:rsid w:val="00F41836"/>
    <w:rsid w:val="00F47D03"/>
    <w:rsid w:val="00F77F93"/>
    <w:rsid w:val="00F8661E"/>
    <w:rsid w:val="00FA3783"/>
    <w:rsid w:val="00FC6AEC"/>
    <w:rsid w:val="00FC7B9C"/>
    <w:rsid w:val="00FD4E23"/>
    <w:rsid w:val="00FF46F1"/>
    <w:rsid w:val="343C2B31"/>
    <w:rsid w:val="35D7FB92"/>
    <w:rsid w:val="44F73427"/>
    <w:rsid w:val="4A9396DE"/>
    <w:rsid w:val="5334043C"/>
    <w:rsid w:val="5AA660A9"/>
    <w:rsid w:val="708AA8F5"/>
    <w:rsid w:val="79CA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91A8CDA"/>
  <w15:docId w15:val="{6B2FEBE9-F734-4583-B219-5BD72A1CC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3B0F"/>
    <w:pPr>
      <w:spacing w:after="160" w:line="280" w:lineRule="exact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723B0F"/>
    <w:pPr>
      <w:keepNext/>
      <w:spacing w:line="360" w:lineRule="exact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rsid w:val="00723B0F"/>
    <w:pPr>
      <w:keepNext/>
      <w:spacing w:before="240"/>
      <w:outlineLvl w:val="1"/>
    </w:pPr>
    <w:rPr>
      <w:b/>
      <w:kern w:val="28"/>
      <w:sz w:val="32"/>
    </w:rPr>
  </w:style>
  <w:style w:type="paragraph" w:styleId="Heading3">
    <w:name w:val="heading 3"/>
    <w:basedOn w:val="Normal"/>
    <w:next w:val="Normal"/>
    <w:qFormat/>
    <w:rsid w:val="00723B0F"/>
    <w:pPr>
      <w:keepNext/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723B0F"/>
    <w:pPr>
      <w:keepNext/>
      <w:spacing w:before="240"/>
      <w:outlineLvl w:val="3"/>
    </w:pPr>
  </w:style>
  <w:style w:type="paragraph" w:styleId="Heading5">
    <w:name w:val="heading 5"/>
    <w:basedOn w:val="Normal"/>
    <w:next w:val="Normal"/>
    <w:qFormat/>
    <w:rsid w:val="00723B0F"/>
    <w:pPr>
      <w:keepNext/>
      <w:spacing w:after="0" w:line="240" w:lineRule="auto"/>
      <w:outlineLvl w:val="4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23B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23B0F"/>
    <w:pPr>
      <w:tabs>
        <w:tab w:val="center" w:pos="4320"/>
        <w:tab w:val="right" w:pos="8640"/>
      </w:tabs>
    </w:pPr>
    <w:rPr>
      <w:sz w:val="14"/>
    </w:rPr>
  </w:style>
  <w:style w:type="paragraph" w:styleId="BodyText">
    <w:name w:val="Body Text"/>
    <w:basedOn w:val="Normal"/>
    <w:rsid w:val="00723B0F"/>
  </w:style>
  <w:style w:type="paragraph" w:styleId="BodyText2">
    <w:name w:val="Body Text 2"/>
    <w:basedOn w:val="Normal"/>
    <w:rsid w:val="00723B0F"/>
    <w:pPr>
      <w:spacing w:after="0" w:line="240" w:lineRule="auto"/>
    </w:pPr>
    <w:rPr>
      <w:sz w:val="18"/>
    </w:rPr>
  </w:style>
  <w:style w:type="paragraph" w:styleId="ListBullet">
    <w:name w:val="List Bullet"/>
    <w:basedOn w:val="Normal"/>
    <w:autoRedefine/>
    <w:rsid w:val="00723B0F"/>
    <w:pPr>
      <w:numPr>
        <w:numId w:val="3"/>
      </w:numPr>
      <w:tabs>
        <w:tab w:val="left" w:pos="284"/>
      </w:tabs>
      <w:ind w:hanging="284"/>
    </w:pPr>
  </w:style>
  <w:style w:type="paragraph" w:styleId="ListNumber">
    <w:name w:val="List Number"/>
    <w:basedOn w:val="Normal"/>
    <w:rsid w:val="00723B0F"/>
    <w:pPr>
      <w:numPr>
        <w:numId w:val="2"/>
      </w:numPr>
      <w:tabs>
        <w:tab w:val="left" w:pos="284"/>
      </w:tabs>
    </w:pPr>
  </w:style>
  <w:style w:type="paragraph" w:styleId="ListBullet2">
    <w:name w:val="List Bullet 2"/>
    <w:basedOn w:val="Normal"/>
    <w:autoRedefine/>
    <w:rsid w:val="00723B0F"/>
    <w:pPr>
      <w:numPr>
        <w:numId w:val="1"/>
      </w:numPr>
      <w:tabs>
        <w:tab w:val="left" w:pos="227"/>
      </w:tabs>
      <w:ind w:left="227" w:right="227" w:hanging="170"/>
    </w:pPr>
  </w:style>
  <w:style w:type="paragraph" w:customStyle="1" w:styleId="Quotations">
    <w:name w:val="Quotations"/>
    <w:basedOn w:val="Normal"/>
    <w:next w:val="Normal"/>
    <w:rsid w:val="00723B0F"/>
    <w:rPr>
      <w:i/>
    </w:rPr>
  </w:style>
  <w:style w:type="paragraph" w:styleId="FootnoteText">
    <w:name w:val="footnote text"/>
    <w:basedOn w:val="Normal"/>
    <w:link w:val="FootnoteTextChar"/>
    <w:semiHidden/>
    <w:rsid w:val="00723B0F"/>
    <w:rPr>
      <w:sz w:val="18"/>
    </w:rPr>
  </w:style>
  <w:style w:type="character" w:styleId="FootnoteReference">
    <w:name w:val="footnote reference"/>
    <w:basedOn w:val="DefaultParagraphFont"/>
    <w:semiHidden/>
    <w:rsid w:val="00723B0F"/>
    <w:rPr>
      <w:rFonts w:ascii="Arial" w:hAnsi="Arial"/>
      <w:dstrike w:val="0"/>
      <w:color w:val="auto"/>
      <w:sz w:val="18"/>
      <w:vertAlign w:val="superscript"/>
    </w:rPr>
  </w:style>
  <w:style w:type="character" w:styleId="FollowedHyperlink">
    <w:name w:val="FollowedHyperlink"/>
    <w:basedOn w:val="DefaultParagraphFont"/>
    <w:rsid w:val="00723B0F"/>
    <w:rPr>
      <w:rFonts w:ascii="Arial" w:hAnsi="Arial"/>
      <w:dstrike w:val="0"/>
      <w:color w:val="000000"/>
      <w:sz w:val="22"/>
      <w:u w:val="none"/>
      <w:vertAlign w:val="baseline"/>
    </w:rPr>
  </w:style>
  <w:style w:type="table" w:styleId="TableGrid">
    <w:name w:val="Table Grid"/>
    <w:basedOn w:val="TableNormal"/>
    <w:rsid w:val="00DE5B3F"/>
    <w:pPr>
      <w:spacing w:after="160"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737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6502C"/>
    <w:rPr>
      <w:color w:val="0000FF"/>
      <w:u w:val="single"/>
    </w:rPr>
  </w:style>
  <w:style w:type="table" w:styleId="TableClassic3">
    <w:name w:val="Table Classic 3"/>
    <w:basedOn w:val="TableNormal"/>
    <w:rsid w:val="006E08F0"/>
    <w:pPr>
      <w:spacing w:after="160" w:line="28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4D19D6"/>
    <w:rPr>
      <w:rFonts w:ascii="Arial" w:hAnsi="Arial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D19D6"/>
    <w:rPr>
      <w:rFonts w:ascii="Arial" w:hAnsi="Arial"/>
      <w:sz w:val="1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72C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23174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B56B5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168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semiHidden/>
    <w:rsid w:val="001601BA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76FA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5D2C9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D2C9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D2C9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D2C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D2C98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sa.Balfe@nhslothian.scot.nhs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oth.healthyrespect@nhs.sco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morrison\Desktop\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d5f178-dcfb-47c4-99e5-e7b5d7343cd2" xsi:nil="true"/>
    <lcf76f155ced4ddcb4097134ff3c332f xmlns="3f1d46a5-c7ce-4c2f-b85e-a6b88e85722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61D19609D9547BFDA879538CDE967" ma:contentTypeVersion="13" ma:contentTypeDescription="Create a new document." ma:contentTypeScope="" ma:versionID="6347122ab48d2fbfe1eb4ce5b8956491">
  <xsd:schema xmlns:xsd="http://www.w3.org/2001/XMLSchema" xmlns:xs="http://www.w3.org/2001/XMLSchema" xmlns:p="http://schemas.microsoft.com/office/2006/metadata/properties" xmlns:ns2="3f1d46a5-c7ce-4c2f-b85e-a6b88e857220" xmlns:ns3="dad5f178-dcfb-47c4-99e5-e7b5d7343cd2" targetNamespace="http://schemas.microsoft.com/office/2006/metadata/properties" ma:root="true" ma:fieldsID="a68b21cf4a338839dfd6b553a2176559" ns2:_="" ns3:_="">
    <xsd:import namespace="3f1d46a5-c7ce-4c2f-b85e-a6b88e857220"/>
    <xsd:import namespace="dad5f178-dcfb-47c4-99e5-e7b5d7343c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d46a5-c7ce-4c2f-b85e-a6b88e8572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6ac32b6-d060-42fb-93c0-6c46742e1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5f178-dcfb-47c4-99e5-e7b5d7343cd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3455012-0e97-4f3f-9848-669d05024f7d}" ma:internalName="TaxCatchAll" ma:showField="CatchAllData" ma:web="dad5f178-dcfb-47c4-99e5-e7b5d7343c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5A2398-1B98-4537-8B81-E07D83330E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B4F41E-D029-44C0-9B31-3D43A85CFEB0}">
  <ds:schemaRefs>
    <ds:schemaRef ds:uri="http://schemas.microsoft.com/office/2006/metadata/properties"/>
    <ds:schemaRef ds:uri="http://schemas.microsoft.com/office/infopath/2007/PartnerControls"/>
    <ds:schemaRef ds:uri="dad5f178-dcfb-47c4-99e5-e7b5d7343cd2"/>
    <ds:schemaRef ds:uri="3f1d46a5-c7ce-4c2f-b85e-a6b88e857220"/>
  </ds:schemaRefs>
</ds:datastoreItem>
</file>

<file path=customXml/itemProps3.xml><?xml version="1.0" encoding="utf-8"?>
<ds:datastoreItem xmlns:ds="http://schemas.openxmlformats.org/officeDocument/2006/customXml" ds:itemID="{F9B403BF-0395-4EE9-B617-CAAC9FF849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6A1F8E-A60E-47A8-B9AE-56E04D68B3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1d46a5-c7ce-4c2f-b85e-a6b88e857220"/>
    <ds:schemaRef ds:uri="dad5f178-dcfb-47c4-99e5-e7b5d7343c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</Template>
  <TotalTime>1</TotalTime>
  <Pages>2</Pages>
  <Words>493</Words>
  <Characters>2814</Characters>
  <Application>Microsoft Office Word</Application>
  <DocSecurity>0</DocSecurity>
  <Lines>23</Lines>
  <Paragraphs>6</Paragraphs>
  <ScaleCrop>false</ScaleCrop>
  <Company>2ND STOREY</Company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here 20 – 36pt</dc:title>
  <dc:creator>emorrison</dc:creator>
  <cp:lastModifiedBy>Balfe, Lisa</cp:lastModifiedBy>
  <cp:revision>6</cp:revision>
  <cp:lastPrinted>2019-11-28T15:43:00Z</cp:lastPrinted>
  <dcterms:created xsi:type="dcterms:W3CDTF">2024-03-28T08:31:00Z</dcterms:created>
  <dcterms:modified xsi:type="dcterms:W3CDTF">2024-10-02T12:57:00Z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0x01010040E61D19609D9547BFDA879538CDE967</vt:lpwstr>
  </property>
</Properties>
</file>